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14:paraId="21F249F5" w14:textId="77777777" w:rsidTr="00E73763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2A83125D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14:paraId="016437E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CC162A5" w14:textId="7C2D2596" w:rsidR="003D1B71" w:rsidRPr="002D2E59" w:rsidRDefault="00EB58C8" w:rsidP="0041596B">
            <w:pPr>
              <w:pStyle w:val="Title"/>
              <w:rPr>
                <w:sz w:val="56"/>
                <w:szCs w:val="56"/>
              </w:rPr>
            </w:pPr>
            <w:r w:rsidRPr="002D2E59">
              <w:rPr>
                <w:sz w:val="56"/>
                <w:szCs w:val="56"/>
              </w:rPr>
              <w:t xml:space="preserve"> </w:t>
            </w:r>
            <w:r w:rsidR="003D1B71" w:rsidRPr="002D2E59">
              <w:rPr>
                <w:sz w:val="56"/>
                <w:szCs w:val="56"/>
              </w:rPr>
              <w:br/>
            </w:r>
            <w:r w:rsidR="008B031E">
              <w:rPr>
                <w:sz w:val="34"/>
                <w:szCs w:val="34"/>
              </w:rPr>
              <w:t>Proforma</w:t>
            </w:r>
            <w:r w:rsidR="00E817AD" w:rsidRPr="002D2E59">
              <w:rPr>
                <w:noProof/>
                <w:sz w:val="56"/>
                <w:szCs w:val="56"/>
              </w:rPr>
              <w:drawing>
                <wp:inline distT="0" distB="0" distL="0" distR="0" wp14:anchorId="6B07DA3C" wp14:editId="274C1B9F">
                  <wp:extent cx="2225258" cy="118474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2" cy="120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40275" w14:textId="75F31485" w:rsidR="008E2FD9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Account Number: 8002100101953301 Access Bank</w:t>
      </w:r>
    </w:p>
    <w:p w14:paraId="54410A23" w14:textId="38EC3167" w:rsidR="008B031E" w:rsidRDefault="007A0636" w:rsidP="008E2FD9">
      <w:pPr>
        <w:rPr>
          <w:rFonts w:ascii="Calibri" w:hAnsi="Calibri" w:cs="Calibri"/>
          <w:color w:val="222222"/>
          <w:shd w:val="clear" w:color="auto" w:fill="FFFFFF"/>
        </w:rPr>
      </w:pPr>
      <w:hyperlink r:id="rId11" w:history="1">
        <w:r w:rsidR="00721550" w:rsidRPr="00E203B9">
          <w:rPr>
            <w:rStyle w:val="Hyperlink"/>
            <w:rFonts w:ascii="Calibri" w:hAnsi="Calibri" w:cs="Calibri"/>
            <w:shd w:val="clear" w:color="auto" w:fill="FFFFFF"/>
          </w:rPr>
          <w:t>Tel:0788666015</w:t>
        </w:r>
      </w:hyperlink>
    </w:p>
    <w:p w14:paraId="662483D4" w14:textId="19613E84" w:rsidR="00721550" w:rsidRDefault="00721550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Email:</w:t>
      </w:r>
      <w:r w:rsidR="009642EA">
        <w:rPr>
          <w:rFonts w:ascii="Calibri" w:hAnsi="Calibri" w:cs="Calibri"/>
          <w:color w:val="222222"/>
          <w:shd w:val="clear" w:color="auto" w:fill="FFFFFF"/>
        </w:rPr>
        <w:t>mtprime20@gmail.com</w:t>
      </w:r>
    </w:p>
    <w:p w14:paraId="457C05E7" w14:textId="0ADA00E6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Tin:120695135</w:t>
      </w:r>
    </w:p>
    <w:p w14:paraId="1A1D1A6B" w14:textId="3D3C8D8E" w:rsidR="008B031E" w:rsidRDefault="00C64E5B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Date</w:t>
      </w:r>
      <w:proofErr w:type="gramStart"/>
      <w:r>
        <w:rPr>
          <w:rFonts w:ascii="Calibri" w:hAnsi="Calibri" w:cs="Calibri"/>
          <w:color w:val="222222"/>
          <w:shd w:val="clear" w:color="auto" w:fill="FFFFFF"/>
        </w:rPr>
        <w:t>:9</w:t>
      </w:r>
      <w:proofErr w:type="gramEnd"/>
      <w:r w:rsidR="00E711DD">
        <w:rPr>
          <w:rFonts w:ascii="Calibri" w:hAnsi="Calibri" w:cs="Calibri"/>
          <w:color w:val="222222"/>
          <w:shd w:val="clear" w:color="auto" w:fill="FFFFFF"/>
        </w:rPr>
        <w:t>/</w:t>
      </w:r>
      <w:r>
        <w:rPr>
          <w:rFonts w:ascii="Calibri" w:hAnsi="Calibri" w:cs="Calibri"/>
          <w:color w:val="222222"/>
          <w:shd w:val="clear" w:color="auto" w:fill="FFFFFF"/>
        </w:rPr>
        <w:t>4</w:t>
      </w:r>
      <w:r w:rsidR="00631096">
        <w:rPr>
          <w:rFonts w:ascii="Calibri" w:hAnsi="Calibri" w:cs="Calibri"/>
          <w:color w:val="222222"/>
          <w:shd w:val="clear" w:color="auto" w:fill="FFFFFF"/>
        </w:rPr>
        <w:t>/</w:t>
      </w:r>
      <w:r w:rsidR="00A34CB8">
        <w:rPr>
          <w:rFonts w:ascii="Calibri" w:hAnsi="Calibri" w:cs="Calibri"/>
          <w:color w:val="222222"/>
          <w:shd w:val="clear" w:color="auto" w:fill="FFFFFF"/>
        </w:rPr>
        <w:t>202</w:t>
      </w:r>
      <w:r w:rsidR="006A1E5F">
        <w:rPr>
          <w:rFonts w:ascii="Calibri" w:hAnsi="Calibri" w:cs="Calibri"/>
          <w:color w:val="222222"/>
          <w:shd w:val="clear" w:color="auto" w:fill="FFFFFF"/>
        </w:rPr>
        <w:t>6</w:t>
      </w:r>
    </w:p>
    <w:p w14:paraId="1263A69B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7AA45C6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872B500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3DB1A17C" w14:textId="67261ACE" w:rsidR="008B031E" w:rsidRPr="00223AE5" w:rsidRDefault="008B031E" w:rsidP="008E2FD9">
      <w:pPr>
        <w:rPr>
          <w:rFonts w:ascii="Calibri" w:hAnsi="Calibri" w:cs="Calibri"/>
          <w:b/>
          <w:bCs/>
          <w:color w:val="222222"/>
          <w:shd w:val="clear" w:color="auto" w:fill="FFFFFF"/>
        </w:rPr>
      </w:pPr>
      <w:r w:rsidRPr="00223AE5">
        <w:rPr>
          <w:rFonts w:ascii="Calibri" w:hAnsi="Calibri" w:cs="Calibri"/>
          <w:b/>
          <w:bCs/>
          <w:color w:val="222222"/>
          <w:shd w:val="clear" w:color="auto" w:fill="FFFFFF"/>
        </w:rPr>
        <w:t xml:space="preserve">Client: </w:t>
      </w:r>
      <w:r w:rsidR="00631096">
        <w:rPr>
          <w:rFonts w:ascii="Calibri" w:hAnsi="Calibri" w:cs="Calibri"/>
          <w:b/>
          <w:bCs/>
          <w:color w:val="222222"/>
          <w:shd w:val="clear" w:color="auto" w:fill="FFFFFF"/>
        </w:rPr>
        <w:t xml:space="preserve">Trinity </w:t>
      </w:r>
      <w:proofErr w:type="spellStart"/>
      <w:r w:rsidR="00631096">
        <w:rPr>
          <w:rFonts w:ascii="Calibri" w:hAnsi="Calibri" w:cs="Calibri"/>
          <w:b/>
          <w:bCs/>
          <w:color w:val="222222"/>
          <w:shd w:val="clear" w:color="auto" w:fill="FFFFFF"/>
        </w:rPr>
        <w:t>Nyakabingo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2"/>
        <w:gridCol w:w="3206"/>
        <w:gridCol w:w="808"/>
        <w:gridCol w:w="1708"/>
        <w:gridCol w:w="1840"/>
      </w:tblGrid>
      <w:tr w:rsidR="00631096" w:rsidRPr="00223AE5" w14:paraId="3EEC23E3" w14:textId="77777777" w:rsidTr="005D02FC">
        <w:tc>
          <w:tcPr>
            <w:tcW w:w="652" w:type="dxa"/>
          </w:tcPr>
          <w:p w14:paraId="25B3CFBC" w14:textId="78BE9425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#</w:t>
            </w:r>
          </w:p>
        </w:tc>
        <w:tc>
          <w:tcPr>
            <w:tcW w:w="3206" w:type="dxa"/>
          </w:tcPr>
          <w:p w14:paraId="7E35250D" w14:textId="1575DBF4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Item</w:t>
            </w:r>
          </w:p>
        </w:tc>
        <w:tc>
          <w:tcPr>
            <w:tcW w:w="808" w:type="dxa"/>
          </w:tcPr>
          <w:p w14:paraId="57DB680B" w14:textId="1D781275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Qty</w:t>
            </w:r>
          </w:p>
        </w:tc>
        <w:tc>
          <w:tcPr>
            <w:tcW w:w="1708" w:type="dxa"/>
          </w:tcPr>
          <w:p w14:paraId="173365CF" w14:textId="302B5F26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U.Price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 (</w:t>
            </w: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Rwf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)</w:t>
            </w:r>
          </w:p>
        </w:tc>
        <w:tc>
          <w:tcPr>
            <w:tcW w:w="1840" w:type="dxa"/>
          </w:tcPr>
          <w:p w14:paraId="29D57AAF" w14:textId="050C0FF4" w:rsidR="00631096" w:rsidRPr="00223AE5" w:rsidRDefault="00631096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T. Price (</w:t>
            </w: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Rwf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)</w:t>
            </w:r>
          </w:p>
        </w:tc>
      </w:tr>
      <w:tr w:rsidR="00631096" w14:paraId="6F26F610" w14:textId="77777777" w:rsidTr="005D02FC">
        <w:tc>
          <w:tcPr>
            <w:tcW w:w="652" w:type="dxa"/>
          </w:tcPr>
          <w:p w14:paraId="04299203" w14:textId="142CC79D" w:rsidR="00631096" w:rsidRDefault="0063109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</w:t>
            </w:r>
          </w:p>
        </w:tc>
        <w:tc>
          <w:tcPr>
            <w:tcW w:w="3206" w:type="dxa"/>
          </w:tcPr>
          <w:p w14:paraId="49D328B3" w14:textId="19E61320" w:rsidR="00631096" w:rsidRDefault="00B6781D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proofErr w:type="spellStart"/>
            <w:r>
              <w:rPr>
                <w:rFonts w:ascii="Calibri" w:hAnsi="Calibri" w:cs="Calibri"/>
                <w:color w:val="222222"/>
                <w:shd w:val="clear" w:color="auto" w:fill="FFFFFF"/>
              </w:rPr>
              <w:t>Lunch</w:t>
            </w:r>
            <w:r w:rsidR="00C64E5B">
              <w:rPr>
                <w:rFonts w:ascii="Calibri" w:hAnsi="Calibri" w:cs="Calibri"/>
                <w:color w:val="222222"/>
                <w:shd w:val="clear" w:color="auto" w:fill="FFFFFF"/>
              </w:rPr>
              <w:t>&amp;Soft</w:t>
            </w:r>
            <w:proofErr w:type="spellEnd"/>
            <w:r w:rsidR="00C64E5B">
              <w:rPr>
                <w:rFonts w:ascii="Calibri" w:hAnsi="Calibri" w:cs="Calibri"/>
                <w:color w:val="222222"/>
                <w:shd w:val="clear" w:color="auto" w:fill="FFFFFF"/>
              </w:rPr>
              <w:t xml:space="preserve"> drinks</w:t>
            </w:r>
          </w:p>
        </w:tc>
        <w:tc>
          <w:tcPr>
            <w:tcW w:w="808" w:type="dxa"/>
          </w:tcPr>
          <w:p w14:paraId="44CD29ED" w14:textId="51DA6B7E" w:rsidR="00631096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50</w:t>
            </w:r>
          </w:p>
        </w:tc>
        <w:tc>
          <w:tcPr>
            <w:tcW w:w="1708" w:type="dxa"/>
          </w:tcPr>
          <w:p w14:paraId="0DCE4D35" w14:textId="5119D3FC" w:rsidR="00631096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3500</w:t>
            </w:r>
          </w:p>
        </w:tc>
        <w:tc>
          <w:tcPr>
            <w:tcW w:w="1840" w:type="dxa"/>
          </w:tcPr>
          <w:p w14:paraId="3E749124" w14:textId="69F99AA2" w:rsidR="00631096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175,000</w:t>
            </w:r>
          </w:p>
        </w:tc>
      </w:tr>
      <w:tr w:rsidR="00981407" w14:paraId="5129DF4E" w14:textId="77777777" w:rsidTr="005D02FC">
        <w:tc>
          <w:tcPr>
            <w:tcW w:w="652" w:type="dxa"/>
          </w:tcPr>
          <w:p w14:paraId="557E46D2" w14:textId="039A1D92" w:rsidR="00981407" w:rsidRDefault="006A1E5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</w:t>
            </w:r>
          </w:p>
        </w:tc>
        <w:tc>
          <w:tcPr>
            <w:tcW w:w="3206" w:type="dxa"/>
          </w:tcPr>
          <w:p w14:paraId="686FD255" w14:textId="2212662B" w:rsidR="00981407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Water</w:t>
            </w:r>
          </w:p>
        </w:tc>
        <w:tc>
          <w:tcPr>
            <w:tcW w:w="808" w:type="dxa"/>
          </w:tcPr>
          <w:p w14:paraId="24E5043C" w14:textId="778736B4" w:rsidR="00981407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50</w:t>
            </w:r>
          </w:p>
        </w:tc>
        <w:tc>
          <w:tcPr>
            <w:tcW w:w="1708" w:type="dxa"/>
          </w:tcPr>
          <w:p w14:paraId="00E04738" w14:textId="448892A6" w:rsidR="00981407" w:rsidRDefault="006A1E5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1000</w:t>
            </w:r>
          </w:p>
        </w:tc>
        <w:tc>
          <w:tcPr>
            <w:tcW w:w="1840" w:type="dxa"/>
          </w:tcPr>
          <w:p w14:paraId="3718E585" w14:textId="4D3B8FEC" w:rsidR="00981407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50,000</w:t>
            </w:r>
          </w:p>
        </w:tc>
      </w:tr>
      <w:tr w:rsidR="00C64E5B" w14:paraId="0EDCCF18" w14:textId="77777777" w:rsidTr="005D02FC">
        <w:tc>
          <w:tcPr>
            <w:tcW w:w="652" w:type="dxa"/>
          </w:tcPr>
          <w:p w14:paraId="7EBAE4BE" w14:textId="48018364" w:rsidR="00C64E5B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</w:t>
            </w:r>
          </w:p>
        </w:tc>
        <w:tc>
          <w:tcPr>
            <w:tcW w:w="3206" w:type="dxa"/>
          </w:tcPr>
          <w:p w14:paraId="62E646DB" w14:textId="3667D6DF" w:rsidR="00C64E5B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Snacks</w:t>
            </w:r>
          </w:p>
        </w:tc>
        <w:tc>
          <w:tcPr>
            <w:tcW w:w="808" w:type="dxa"/>
          </w:tcPr>
          <w:p w14:paraId="373926E3" w14:textId="640951D2" w:rsidR="00C64E5B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50</w:t>
            </w:r>
          </w:p>
        </w:tc>
        <w:tc>
          <w:tcPr>
            <w:tcW w:w="1708" w:type="dxa"/>
          </w:tcPr>
          <w:p w14:paraId="26959873" w14:textId="0B85E254" w:rsidR="00C64E5B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5000</w:t>
            </w:r>
          </w:p>
        </w:tc>
        <w:tc>
          <w:tcPr>
            <w:tcW w:w="1840" w:type="dxa"/>
          </w:tcPr>
          <w:p w14:paraId="54064047" w14:textId="14028CE8" w:rsidR="00C64E5B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250,000</w:t>
            </w:r>
          </w:p>
        </w:tc>
      </w:tr>
      <w:tr w:rsidR="00C64E5B" w14:paraId="62971170" w14:textId="77777777" w:rsidTr="005D02FC">
        <w:tc>
          <w:tcPr>
            <w:tcW w:w="652" w:type="dxa"/>
          </w:tcPr>
          <w:p w14:paraId="3D1FB173" w14:textId="5884F2AB" w:rsidR="00C64E5B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4</w:t>
            </w:r>
          </w:p>
        </w:tc>
        <w:tc>
          <w:tcPr>
            <w:tcW w:w="3206" w:type="dxa"/>
          </w:tcPr>
          <w:p w14:paraId="03E74FE3" w14:textId="0913ECE0" w:rsidR="00C64E5B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Coffee</w:t>
            </w:r>
          </w:p>
        </w:tc>
        <w:tc>
          <w:tcPr>
            <w:tcW w:w="808" w:type="dxa"/>
          </w:tcPr>
          <w:p w14:paraId="5BF07966" w14:textId="419E6C42" w:rsidR="00C64E5B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50</w:t>
            </w:r>
          </w:p>
        </w:tc>
        <w:tc>
          <w:tcPr>
            <w:tcW w:w="1708" w:type="dxa"/>
          </w:tcPr>
          <w:p w14:paraId="336E3844" w14:textId="2F199CD5" w:rsidR="00C64E5B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2500</w:t>
            </w:r>
          </w:p>
        </w:tc>
        <w:tc>
          <w:tcPr>
            <w:tcW w:w="1840" w:type="dxa"/>
          </w:tcPr>
          <w:p w14:paraId="267145FF" w14:textId="13F5B2C5" w:rsidR="00C64E5B" w:rsidRDefault="00C64E5B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125,000</w:t>
            </w:r>
          </w:p>
        </w:tc>
      </w:tr>
    </w:tbl>
    <w:p w14:paraId="3552146F" w14:textId="77777777" w:rsidR="00223AE5" w:rsidRDefault="00223AE5" w:rsidP="008E2FD9">
      <w:pPr>
        <w:rPr>
          <w:rFonts w:ascii="Calibri" w:hAnsi="Calibri" w:cs="Calibri"/>
          <w:color w:val="222222"/>
          <w:shd w:val="clear" w:color="auto" w:fill="FFFFFF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16"/>
      </w:tblGrid>
      <w:tr w:rsidR="00223AE5" w:rsidRPr="00223AE5" w14:paraId="17A4B227" w14:textId="77777777" w:rsidTr="00223AE5">
        <w:trPr>
          <w:trHeight w:val="240"/>
        </w:trPr>
        <w:tc>
          <w:tcPr>
            <w:tcW w:w="8916" w:type="dxa"/>
          </w:tcPr>
          <w:p w14:paraId="389A6F18" w14:textId="26543E50" w:rsidR="00223AE5" w:rsidRPr="00223AE5" w:rsidRDefault="00223AE5" w:rsidP="00B6781D">
            <w:pPr>
              <w:tabs>
                <w:tab w:val="right" w:pos="8700"/>
              </w:tabs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Total                                                                                           </w:t>
            </w:r>
            <w:r w:rsidR="00C64E5B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ab/>
              <w:t>600,000</w:t>
            </w:r>
          </w:p>
        </w:tc>
      </w:tr>
    </w:tbl>
    <w:p w14:paraId="529E5C82" w14:textId="5AD1951B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7412B42F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9C29AE3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515076D8" w14:textId="72C03D85" w:rsidR="00415054" w:rsidRDefault="006A1E5F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Advance request 50</w:t>
      </w:r>
      <w:r w:rsidR="00415054">
        <w:rPr>
          <w:rFonts w:ascii="Calibri" w:hAnsi="Calibri" w:cs="Calibri"/>
          <w:color w:val="222222"/>
          <w:shd w:val="clear" w:color="auto" w:fill="FFFFFF"/>
        </w:rPr>
        <w:t>%</w:t>
      </w:r>
    </w:p>
    <w:p w14:paraId="49E3C547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6798EEA" w14:textId="0B90246E" w:rsidR="009642EA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  </w:t>
      </w:r>
    </w:p>
    <w:p w14:paraId="243873F3" w14:textId="77777777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3151C8BC" w14:textId="77777777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5EAD6990" w14:textId="77777777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47C5C322" w14:textId="302E0DF2" w:rsidR="00233131" w:rsidRDefault="00046C2C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INGA</w:t>
      </w:r>
      <w:r w:rsidR="00233131">
        <w:rPr>
          <w:rFonts w:ascii="Calibri" w:hAnsi="Calibri" w:cs="Calibri"/>
          <w:color w:val="222222"/>
          <w:shd w:val="clear" w:color="auto" w:fill="FFFFFF"/>
        </w:rPr>
        <w:t>BIRE Francine</w:t>
      </w:r>
    </w:p>
    <w:p w14:paraId="1A3572C3" w14:textId="5B42C3CF" w:rsidR="00233131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Managing Director</w:t>
      </w:r>
    </w:p>
    <w:p w14:paraId="6D465A9C" w14:textId="68068CB7" w:rsidR="00233131" w:rsidRPr="008E2FD9" w:rsidRDefault="00233131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MOUNTAIN PRIME Ltd</w:t>
      </w:r>
      <w:bookmarkStart w:id="0" w:name="_GoBack"/>
      <w:bookmarkEnd w:id="0"/>
    </w:p>
    <w:sectPr w:rsidR="00233131" w:rsidRPr="008E2FD9" w:rsidSect="003D1B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6DDDE" w14:textId="77777777" w:rsidR="007A0636" w:rsidRDefault="007A0636" w:rsidP="00590471">
      <w:r>
        <w:separator/>
      </w:r>
    </w:p>
  </w:endnote>
  <w:endnote w:type="continuationSeparator" w:id="0">
    <w:p w14:paraId="13417F04" w14:textId="77777777" w:rsidR="007A0636" w:rsidRDefault="007A063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C82C6" w14:textId="77777777" w:rsidR="00E002BA" w:rsidRDefault="00E002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4DD99" w14:textId="77777777" w:rsidR="00E002BA" w:rsidRDefault="00E002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406FC" w14:textId="77777777" w:rsidR="00E002BA" w:rsidRDefault="00E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B787D" w14:textId="77777777" w:rsidR="007A0636" w:rsidRDefault="007A0636" w:rsidP="00590471">
      <w:r>
        <w:separator/>
      </w:r>
    </w:p>
  </w:footnote>
  <w:footnote w:type="continuationSeparator" w:id="0">
    <w:p w14:paraId="1589D7B5" w14:textId="77777777" w:rsidR="007A0636" w:rsidRDefault="007A063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8AB15" w14:textId="77777777" w:rsidR="00E002BA" w:rsidRDefault="007A0636">
    <w:pPr>
      <w:pStyle w:val="Header"/>
    </w:pPr>
    <w:r>
      <w:rPr>
        <w:noProof/>
      </w:rPr>
      <w:pict w14:anchorId="4BE4F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1" o:spid="_x0000_s2053" type="#_x0000_t75" style="position:absolute;margin-left:0;margin-top:0;width:498.05pt;height:540.5pt;z-index:-251657216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7075E" w14:textId="77777777" w:rsidR="00E002BA" w:rsidRDefault="007A0636" w:rsidP="00060042">
    <w:pPr>
      <w:pStyle w:val="BodyText"/>
    </w:pPr>
    <w:r>
      <w:rPr>
        <w:noProof/>
      </w:rPr>
      <w:pict w14:anchorId="29A17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2" o:spid="_x0000_s2054" type="#_x0000_t75" style="position:absolute;margin-left:0;margin-top:0;width:498.05pt;height:540.5pt;z-index:-251656192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  <w:r w:rsidR="00E002BA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6EC4D9" wp14:editId="5E827A2B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26CBEC0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E002BA" w:rsidRPr="00060042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AD95B" w14:textId="77777777" w:rsidR="00E002BA" w:rsidRDefault="007A0636">
    <w:pPr>
      <w:pStyle w:val="Header"/>
    </w:pPr>
    <w:r>
      <w:rPr>
        <w:noProof/>
      </w:rPr>
      <w:pict w14:anchorId="4E95A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0" o:spid="_x0000_s2052" type="#_x0000_t75" style="position:absolute;margin-left:0;margin-top:0;width:498.05pt;height:540.5pt;z-index:-251658240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B803E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F4F47"/>
    <w:multiLevelType w:val="hybridMultilevel"/>
    <w:tmpl w:val="1D0CCE64"/>
    <w:lvl w:ilvl="0" w:tplc="B486E9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03194E"/>
    <w:multiLevelType w:val="hybridMultilevel"/>
    <w:tmpl w:val="EA543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C543B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85AF6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34F59"/>
    <w:multiLevelType w:val="hybridMultilevel"/>
    <w:tmpl w:val="52169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11DCB"/>
    <w:multiLevelType w:val="hybridMultilevel"/>
    <w:tmpl w:val="370C3F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4131D0"/>
    <w:multiLevelType w:val="hybridMultilevel"/>
    <w:tmpl w:val="9814B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6"/>
  </w:num>
  <w:num w:numId="20">
    <w:abstractNumId w:val="7"/>
  </w:num>
  <w:num w:numId="21">
    <w:abstractNumId w:val="0"/>
  </w:num>
  <w:num w:numId="22">
    <w:abstractNumId w:val="0"/>
  </w:num>
  <w:num w:numId="23">
    <w:abstractNumId w:val="9"/>
  </w:num>
  <w:num w:numId="24">
    <w:abstractNumId w:val="3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C8"/>
    <w:rsid w:val="00003C46"/>
    <w:rsid w:val="000246FC"/>
    <w:rsid w:val="00024B50"/>
    <w:rsid w:val="00040CB6"/>
    <w:rsid w:val="00046BDF"/>
    <w:rsid w:val="00046C2C"/>
    <w:rsid w:val="00056235"/>
    <w:rsid w:val="00060042"/>
    <w:rsid w:val="000624FC"/>
    <w:rsid w:val="00074BAE"/>
    <w:rsid w:val="000850CD"/>
    <w:rsid w:val="0008685D"/>
    <w:rsid w:val="00090860"/>
    <w:rsid w:val="0009087B"/>
    <w:rsid w:val="000E2B61"/>
    <w:rsid w:val="00105568"/>
    <w:rsid w:val="00112FD7"/>
    <w:rsid w:val="00114BB1"/>
    <w:rsid w:val="00122A41"/>
    <w:rsid w:val="00150ABD"/>
    <w:rsid w:val="0015216D"/>
    <w:rsid w:val="00164BDF"/>
    <w:rsid w:val="001658E8"/>
    <w:rsid w:val="00166963"/>
    <w:rsid w:val="00174CB3"/>
    <w:rsid w:val="001946FC"/>
    <w:rsid w:val="001B0CA2"/>
    <w:rsid w:val="001C6195"/>
    <w:rsid w:val="001D1626"/>
    <w:rsid w:val="001D31C7"/>
    <w:rsid w:val="001E1F2D"/>
    <w:rsid w:val="001E4424"/>
    <w:rsid w:val="00222466"/>
    <w:rsid w:val="00223AE5"/>
    <w:rsid w:val="00233131"/>
    <w:rsid w:val="002355D7"/>
    <w:rsid w:val="0024753C"/>
    <w:rsid w:val="0024781D"/>
    <w:rsid w:val="00252C7B"/>
    <w:rsid w:val="00276026"/>
    <w:rsid w:val="00283E9A"/>
    <w:rsid w:val="00297FF0"/>
    <w:rsid w:val="002A7236"/>
    <w:rsid w:val="002B4549"/>
    <w:rsid w:val="002C0E08"/>
    <w:rsid w:val="002C161A"/>
    <w:rsid w:val="002C618F"/>
    <w:rsid w:val="002D163B"/>
    <w:rsid w:val="002D2E59"/>
    <w:rsid w:val="002F3077"/>
    <w:rsid w:val="00310F17"/>
    <w:rsid w:val="00311040"/>
    <w:rsid w:val="00322A46"/>
    <w:rsid w:val="0033212C"/>
    <w:rsid w:val="003326CB"/>
    <w:rsid w:val="0033744F"/>
    <w:rsid w:val="003407C1"/>
    <w:rsid w:val="00343AEE"/>
    <w:rsid w:val="00353B60"/>
    <w:rsid w:val="00357BBB"/>
    <w:rsid w:val="00376291"/>
    <w:rsid w:val="00380FD1"/>
    <w:rsid w:val="00383D02"/>
    <w:rsid w:val="00385DE7"/>
    <w:rsid w:val="00386140"/>
    <w:rsid w:val="00393E59"/>
    <w:rsid w:val="00395C6C"/>
    <w:rsid w:val="003B38FF"/>
    <w:rsid w:val="003D1B71"/>
    <w:rsid w:val="00415054"/>
    <w:rsid w:val="0041596B"/>
    <w:rsid w:val="00426A15"/>
    <w:rsid w:val="00482A5D"/>
    <w:rsid w:val="00484136"/>
    <w:rsid w:val="00495E28"/>
    <w:rsid w:val="004A479C"/>
    <w:rsid w:val="004D525A"/>
    <w:rsid w:val="004E158A"/>
    <w:rsid w:val="004E6CC9"/>
    <w:rsid w:val="005220A4"/>
    <w:rsid w:val="00565C77"/>
    <w:rsid w:val="0056708E"/>
    <w:rsid w:val="005801E5"/>
    <w:rsid w:val="00590471"/>
    <w:rsid w:val="005B67F1"/>
    <w:rsid w:val="005C1B0B"/>
    <w:rsid w:val="005D01FA"/>
    <w:rsid w:val="005D02FC"/>
    <w:rsid w:val="005E6356"/>
    <w:rsid w:val="005F37A2"/>
    <w:rsid w:val="00622CA5"/>
    <w:rsid w:val="00627B6B"/>
    <w:rsid w:val="00631096"/>
    <w:rsid w:val="006356D2"/>
    <w:rsid w:val="00653E17"/>
    <w:rsid w:val="0068522B"/>
    <w:rsid w:val="00685D2A"/>
    <w:rsid w:val="00690C01"/>
    <w:rsid w:val="006A08E8"/>
    <w:rsid w:val="006A1C08"/>
    <w:rsid w:val="006A1E5F"/>
    <w:rsid w:val="006C5CD3"/>
    <w:rsid w:val="006D79A8"/>
    <w:rsid w:val="006F62FE"/>
    <w:rsid w:val="00705236"/>
    <w:rsid w:val="00712807"/>
    <w:rsid w:val="00721550"/>
    <w:rsid w:val="0072353B"/>
    <w:rsid w:val="007575B6"/>
    <w:rsid w:val="00786818"/>
    <w:rsid w:val="00787277"/>
    <w:rsid w:val="00790342"/>
    <w:rsid w:val="007A0636"/>
    <w:rsid w:val="007B100F"/>
    <w:rsid w:val="007B3C81"/>
    <w:rsid w:val="007C0425"/>
    <w:rsid w:val="007D67CA"/>
    <w:rsid w:val="007E668F"/>
    <w:rsid w:val="007F2033"/>
    <w:rsid w:val="007F5B63"/>
    <w:rsid w:val="00803472"/>
    <w:rsid w:val="00803A0A"/>
    <w:rsid w:val="00805CDE"/>
    <w:rsid w:val="008076F2"/>
    <w:rsid w:val="00816C7E"/>
    <w:rsid w:val="00823FA9"/>
    <w:rsid w:val="00832424"/>
    <w:rsid w:val="00844011"/>
    <w:rsid w:val="00846CB9"/>
    <w:rsid w:val="0085495C"/>
    <w:rsid w:val="008566AA"/>
    <w:rsid w:val="00870BA1"/>
    <w:rsid w:val="008A1E6E"/>
    <w:rsid w:val="008B031E"/>
    <w:rsid w:val="008C024F"/>
    <w:rsid w:val="008C2656"/>
    <w:rsid w:val="008C2CFC"/>
    <w:rsid w:val="008D4BD4"/>
    <w:rsid w:val="008E2FD9"/>
    <w:rsid w:val="008F0A83"/>
    <w:rsid w:val="00912DC8"/>
    <w:rsid w:val="00925B47"/>
    <w:rsid w:val="009318AB"/>
    <w:rsid w:val="009475DC"/>
    <w:rsid w:val="009642EA"/>
    <w:rsid w:val="00967B93"/>
    <w:rsid w:val="00981407"/>
    <w:rsid w:val="0098224D"/>
    <w:rsid w:val="009B24AA"/>
    <w:rsid w:val="009B5C7C"/>
    <w:rsid w:val="009D090F"/>
    <w:rsid w:val="009D4EC0"/>
    <w:rsid w:val="009E2A0B"/>
    <w:rsid w:val="00A07593"/>
    <w:rsid w:val="00A31464"/>
    <w:rsid w:val="00A31B16"/>
    <w:rsid w:val="00A33613"/>
    <w:rsid w:val="00A34CB8"/>
    <w:rsid w:val="00A446B6"/>
    <w:rsid w:val="00A451D0"/>
    <w:rsid w:val="00A47A8D"/>
    <w:rsid w:val="00A54D8E"/>
    <w:rsid w:val="00A6551C"/>
    <w:rsid w:val="00A67E51"/>
    <w:rsid w:val="00AA0F9A"/>
    <w:rsid w:val="00AA2CF2"/>
    <w:rsid w:val="00AC6C7E"/>
    <w:rsid w:val="00AE4705"/>
    <w:rsid w:val="00B35456"/>
    <w:rsid w:val="00B4158A"/>
    <w:rsid w:val="00B42D62"/>
    <w:rsid w:val="00B6466C"/>
    <w:rsid w:val="00B6781D"/>
    <w:rsid w:val="00B70CA0"/>
    <w:rsid w:val="00B85AAE"/>
    <w:rsid w:val="00B9358B"/>
    <w:rsid w:val="00BB1B5D"/>
    <w:rsid w:val="00BC22C7"/>
    <w:rsid w:val="00BC3A50"/>
    <w:rsid w:val="00BD195A"/>
    <w:rsid w:val="00BD3A51"/>
    <w:rsid w:val="00BE2432"/>
    <w:rsid w:val="00BF2B3C"/>
    <w:rsid w:val="00BF6FB3"/>
    <w:rsid w:val="00C07240"/>
    <w:rsid w:val="00C14078"/>
    <w:rsid w:val="00C33B48"/>
    <w:rsid w:val="00C36522"/>
    <w:rsid w:val="00C64E5B"/>
    <w:rsid w:val="00C95306"/>
    <w:rsid w:val="00C95A51"/>
    <w:rsid w:val="00CB2C70"/>
    <w:rsid w:val="00CC483C"/>
    <w:rsid w:val="00CE1E3D"/>
    <w:rsid w:val="00CF37D1"/>
    <w:rsid w:val="00D04236"/>
    <w:rsid w:val="00D053FA"/>
    <w:rsid w:val="00D50A3A"/>
    <w:rsid w:val="00D53A90"/>
    <w:rsid w:val="00D7586D"/>
    <w:rsid w:val="00DC3556"/>
    <w:rsid w:val="00DC3F0A"/>
    <w:rsid w:val="00DD0FC9"/>
    <w:rsid w:val="00E002BA"/>
    <w:rsid w:val="00E041BD"/>
    <w:rsid w:val="00E26AED"/>
    <w:rsid w:val="00E711DD"/>
    <w:rsid w:val="00E73763"/>
    <w:rsid w:val="00E73AB8"/>
    <w:rsid w:val="00E817AD"/>
    <w:rsid w:val="00E90A60"/>
    <w:rsid w:val="00EB1EEB"/>
    <w:rsid w:val="00EB49F8"/>
    <w:rsid w:val="00EB58C8"/>
    <w:rsid w:val="00ED47F7"/>
    <w:rsid w:val="00ED74E7"/>
    <w:rsid w:val="00ED7C6F"/>
    <w:rsid w:val="00EE3ED3"/>
    <w:rsid w:val="00EE7E09"/>
    <w:rsid w:val="00F0223C"/>
    <w:rsid w:val="00F3235D"/>
    <w:rsid w:val="00F32393"/>
    <w:rsid w:val="00F35786"/>
    <w:rsid w:val="00F37338"/>
    <w:rsid w:val="00F53FF8"/>
    <w:rsid w:val="00F85C2B"/>
    <w:rsid w:val="00F87290"/>
    <w:rsid w:val="00F878BD"/>
    <w:rsid w:val="00FB1046"/>
    <w:rsid w:val="00FC6FF4"/>
    <w:rsid w:val="00FE7401"/>
    <w:rsid w:val="00FF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6E9A06A7"/>
  <w14:defaultImageDpi w14:val="96"/>
  <w15:docId w15:val="{566D037F-93E0-4047-BB28-7FD86DEE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823F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38F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38FF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1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0788666015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bbl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MOUNTAIN</dc:creator>
  <cp:keywords/>
  <dc:description/>
  <cp:lastModifiedBy>MOUNTAIN</cp:lastModifiedBy>
  <cp:revision>2</cp:revision>
  <dcterms:created xsi:type="dcterms:W3CDTF">2026-04-09T12:31:00Z</dcterms:created>
  <dcterms:modified xsi:type="dcterms:W3CDTF">2026-04-09T12:31:00Z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