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14:paraId="21F249F5" w14:textId="77777777" w:rsidTr="00E73763">
        <w:trPr>
          <w:trHeight w:val="2112"/>
        </w:trPr>
        <w:tc>
          <w:tcPr>
            <w:tcW w:w="3662" w:type="dxa"/>
            <w:tcBorders>
              <w:bottom w:val="nil"/>
            </w:tcBorders>
          </w:tcPr>
          <w:p w14:paraId="2A83125D" w14:textId="77777777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tcBorders>
              <w:bottom w:val="nil"/>
            </w:tcBorders>
          </w:tcPr>
          <w:p w14:paraId="016437E8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CC162A5" w14:textId="7C2D2596" w:rsidR="003D1B71" w:rsidRPr="002D2E59" w:rsidRDefault="00EB58C8" w:rsidP="0041596B">
            <w:pPr>
              <w:pStyle w:val="Title"/>
              <w:rPr>
                <w:sz w:val="56"/>
                <w:szCs w:val="56"/>
              </w:rPr>
            </w:pPr>
            <w:r w:rsidRPr="002D2E59">
              <w:rPr>
                <w:sz w:val="56"/>
                <w:szCs w:val="56"/>
              </w:rPr>
              <w:t xml:space="preserve"> </w:t>
            </w:r>
            <w:r w:rsidR="003D1B71" w:rsidRPr="002D2E59">
              <w:rPr>
                <w:sz w:val="56"/>
                <w:szCs w:val="56"/>
              </w:rPr>
              <w:br/>
            </w:r>
            <w:r w:rsidR="008B031E">
              <w:rPr>
                <w:sz w:val="34"/>
                <w:szCs w:val="34"/>
              </w:rPr>
              <w:t>Proforma</w:t>
            </w:r>
            <w:r w:rsidR="00E817AD" w:rsidRPr="002D2E59">
              <w:rPr>
                <w:noProof/>
                <w:sz w:val="56"/>
                <w:szCs w:val="56"/>
              </w:rPr>
              <w:drawing>
                <wp:inline distT="0" distB="0" distL="0" distR="0" wp14:anchorId="6B07DA3C" wp14:editId="274C1B9F">
                  <wp:extent cx="2225258" cy="1184744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792" cy="120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540275" w14:textId="75F31485" w:rsidR="008E2FD9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Account Number: 8002100101953301 Access Bank</w:t>
      </w:r>
    </w:p>
    <w:p w14:paraId="54410A23" w14:textId="38EC3167" w:rsidR="008B031E" w:rsidRDefault="009318AB" w:rsidP="008E2FD9">
      <w:pPr>
        <w:rPr>
          <w:rFonts w:ascii="Calibri" w:hAnsi="Calibri" w:cs="Calibri"/>
          <w:color w:val="222222"/>
          <w:shd w:val="clear" w:color="auto" w:fill="FFFFFF"/>
        </w:rPr>
      </w:pPr>
      <w:hyperlink r:id="rId11" w:history="1">
        <w:r w:rsidR="00721550" w:rsidRPr="00E203B9">
          <w:rPr>
            <w:rStyle w:val="Hyperlink"/>
            <w:rFonts w:ascii="Calibri" w:hAnsi="Calibri" w:cs="Calibri"/>
            <w:shd w:val="clear" w:color="auto" w:fill="FFFFFF"/>
          </w:rPr>
          <w:t>Tel:0788666015</w:t>
        </w:r>
      </w:hyperlink>
    </w:p>
    <w:p w14:paraId="662483D4" w14:textId="19613E84" w:rsidR="00721550" w:rsidRDefault="00721550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Email:</w:t>
      </w:r>
      <w:r w:rsidR="009642EA">
        <w:rPr>
          <w:rFonts w:ascii="Calibri" w:hAnsi="Calibri" w:cs="Calibri"/>
          <w:color w:val="222222"/>
          <w:shd w:val="clear" w:color="auto" w:fill="FFFFFF"/>
        </w:rPr>
        <w:t>mtprime20@gmail.com</w:t>
      </w:r>
    </w:p>
    <w:p w14:paraId="457C05E7" w14:textId="0ADA00E6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Tin:120695135</w:t>
      </w:r>
    </w:p>
    <w:p w14:paraId="1A1D1A6B" w14:textId="33E4C79B" w:rsidR="008B031E" w:rsidRDefault="006A1E5F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Date</w:t>
      </w:r>
      <w:proofErr w:type="gramStart"/>
      <w:r>
        <w:rPr>
          <w:rFonts w:ascii="Calibri" w:hAnsi="Calibri" w:cs="Calibri"/>
          <w:color w:val="222222"/>
          <w:shd w:val="clear" w:color="auto" w:fill="FFFFFF"/>
        </w:rPr>
        <w:t>:3</w:t>
      </w:r>
      <w:proofErr w:type="gramEnd"/>
      <w:r w:rsidR="00E711DD">
        <w:rPr>
          <w:rFonts w:ascii="Calibri" w:hAnsi="Calibri" w:cs="Calibri"/>
          <w:color w:val="222222"/>
          <w:shd w:val="clear" w:color="auto" w:fill="FFFFFF"/>
        </w:rPr>
        <w:t>/</w:t>
      </w:r>
      <w:r>
        <w:rPr>
          <w:rFonts w:ascii="Calibri" w:hAnsi="Calibri" w:cs="Calibri"/>
          <w:color w:val="222222"/>
          <w:shd w:val="clear" w:color="auto" w:fill="FFFFFF"/>
        </w:rPr>
        <w:t>3</w:t>
      </w:r>
      <w:r w:rsidR="00631096">
        <w:rPr>
          <w:rFonts w:ascii="Calibri" w:hAnsi="Calibri" w:cs="Calibri"/>
          <w:color w:val="222222"/>
          <w:shd w:val="clear" w:color="auto" w:fill="FFFFFF"/>
        </w:rPr>
        <w:t>/</w:t>
      </w:r>
      <w:r w:rsidR="00A34CB8">
        <w:rPr>
          <w:rFonts w:ascii="Calibri" w:hAnsi="Calibri" w:cs="Calibri"/>
          <w:color w:val="222222"/>
          <w:shd w:val="clear" w:color="auto" w:fill="FFFFFF"/>
        </w:rPr>
        <w:t>202</w:t>
      </w:r>
      <w:r>
        <w:rPr>
          <w:rFonts w:ascii="Calibri" w:hAnsi="Calibri" w:cs="Calibri"/>
          <w:color w:val="222222"/>
          <w:shd w:val="clear" w:color="auto" w:fill="FFFFFF"/>
        </w:rPr>
        <w:t>6</w:t>
      </w:r>
    </w:p>
    <w:p w14:paraId="1263A69B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27AA45C6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1872B500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3DB1A17C" w14:textId="67261ACE" w:rsidR="008B031E" w:rsidRPr="00223AE5" w:rsidRDefault="008B031E" w:rsidP="008E2FD9">
      <w:pPr>
        <w:rPr>
          <w:rFonts w:ascii="Calibri" w:hAnsi="Calibri" w:cs="Calibri"/>
          <w:b/>
          <w:bCs/>
          <w:color w:val="222222"/>
          <w:shd w:val="clear" w:color="auto" w:fill="FFFFFF"/>
        </w:rPr>
      </w:pPr>
      <w:r w:rsidRPr="00223AE5">
        <w:rPr>
          <w:rFonts w:ascii="Calibri" w:hAnsi="Calibri" w:cs="Calibri"/>
          <w:b/>
          <w:bCs/>
          <w:color w:val="222222"/>
          <w:shd w:val="clear" w:color="auto" w:fill="FFFFFF"/>
        </w:rPr>
        <w:t xml:space="preserve">Client: </w:t>
      </w:r>
      <w:r w:rsidR="00631096">
        <w:rPr>
          <w:rFonts w:ascii="Calibri" w:hAnsi="Calibri" w:cs="Calibri"/>
          <w:b/>
          <w:bCs/>
          <w:color w:val="222222"/>
          <w:shd w:val="clear" w:color="auto" w:fill="FFFFFF"/>
        </w:rPr>
        <w:t xml:space="preserve">Trinity </w:t>
      </w:r>
      <w:proofErr w:type="spellStart"/>
      <w:r w:rsidR="00631096">
        <w:rPr>
          <w:rFonts w:ascii="Calibri" w:hAnsi="Calibri" w:cs="Calibri"/>
          <w:b/>
          <w:bCs/>
          <w:color w:val="222222"/>
          <w:shd w:val="clear" w:color="auto" w:fill="FFFFFF"/>
        </w:rPr>
        <w:t>Nyakabingo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2"/>
        <w:gridCol w:w="3206"/>
        <w:gridCol w:w="808"/>
        <w:gridCol w:w="1708"/>
        <w:gridCol w:w="1840"/>
      </w:tblGrid>
      <w:tr w:rsidR="00631096" w:rsidRPr="00223AE5" w14:paraId="3EEC23E3" w14:textId="77777777" w:rsidTr="005D02FC">
        <w:tc>
          <w:tcPr>
            <w:tcW w:w="652" w:type="dxa"/>
          </w:tcPr>
          <w:p w14:paraId="25B3CFBC" w14:textId="78BE9425" w:rsidR="00631096" w:rsidRPr="00223AE5" w:rsidRDefault="00631096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#</w:t>
            </w:r>
          </w:p>
        </w:tc>
        <w:tc>
          <w:tcPr>
            <w:tcW w:w="3206" w:type="dxa"/>
          </w:tcPr>
          <w:p w14:paraId="7E35250D" w14:textId="1575DBF4" w:rsidR="00631096" w:rsidRPr="00223AE5" w:rsidRDefault="00631096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Item</w:t>
            </w:r>
          </w:p>
        </w:tc>
        <w:tc>
          <w:tcPr>
            <w:tcW w:w="808" w:type="dxa"/>
          </w:tcPr>
          <w:p w14:paraId="57DB680B" w14:textId="1D781275" w:rsidR="00631096" w:rsidRPr="00223AE5" w:rsidRDefault="00631096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Qty</w:t>
            </w:r>
          </w:p>
        </w:tc>
        <w:tc>
          <w:tcPr>
            <w:tcW w:w="1708" w:type="dxa"/>
          </w:tcPr>
          <w:p w14:paraId="173365CF" w14:textId="302B5F26" w:rsidR="00631096" w:rsidRPr="00223AE5" w:rsidRDefault="00631096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proofErr w:type="spellStart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U.Price</w:t>
            </w:r>
            <w:proofErr w:type="spellEnd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 xml:space="preserve"> (</w:t>
            </w:r>
            <w:proofErr w:type="spellStart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Rwf</w:t>
            </w:r>
            <w:proofErr w:type="spellEnd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)</w:t>
            </w:r>
          </w:p>
        </w:tc>
        <w:tc>
          <w:tcPr>
            <w:tcW w:w="1840" w:type="dxa"/>
          </w:tcPr>
          <w:p w14:paraId="29D57AAF" w14:textId="050C0FF4" w:rsidR="00631096" w:rsidRPr="00223AE5" w:rsidRDefault="00631096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T. Price (</w:t>
            </w:r>
            <w:proofErr w:type="spellStart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Rwf</w:t>
            </w:r>
            <w:proofErr w:type="spellEnd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)</w:t>
            </w:r>
          </w:p>
        </w:tc>
      </w:tr>
      <w:tr w:rsidR="00631096" w14:paraId="6F26F610" w14:textId="77777777" w:rsidTr="005D02FC">
        <w:tc>
          <w:tcPr>
            <w:tcW w:w="652" w:type="dxa"/>
          </w:tcPr>
          <w:p w14:paraId="04299203" w14:textId="142CC79D" w:rsidR="00631096" w:rsidRDefault="00631096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</w:t>
            </w:r>
          </w:p>
        </w:tc>
        <w:tc>
          <w:tcPr>
            <w:tcW w:w="3206" w:type="dxa"/>
          </w:tcPr>
          <w:p w14:paraId="49D328B3" w14:textId="007149C2" w:rsidR="00631096" w:rsidRDefault="00B6781D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Lunch</w:t>
            </w:r>
          </w:p>
        </w:tc>
        <w:tc>
          <w:tcPr>
            <w:tcW w:w="808" w:type="dxa"/>
          </w:tcPr>
          <w:p w14:paraId="44CD29ED" w14:textId="750A1022" w:rsidR="00631096" w:rsidRDefault="006A1E5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120</w:t>
            </w:r>
          </w:p>
        </w:tc>
        <w:tc>
          <w:tcPr>
            <w:tcW w:w="1708" w:type="dxa"/>
          </w:tcPr>
          <w:p w14:paraId="0DCE4D35" w14:textId="756744EA" w:rsidR="00631096" w:rsidRDefault="006A1E5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5000</w:t>
            </w:r>
          </w:p>
        </w:tc>
        <w:tc>
          <w:tcPr>
            <w:tcW w:w="1840" w:type="dxa"/>
          </w:tcPr>
          <w:p w14:paraId="3E749124" w14:textId="0DC92739" w:rsidR="00631096" w:rsidRDefault="006A1E5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600,000</w:t>
            </w:r>
          </w:p>
        </w:tc>
      </w:tr>
      <w:tr w:rsidR="00981407" w14:paraId="5129DF4E" w14:textId="77777777" w:rsidTr="005D02FC">
        <w:tc>
          <w:tcPr>
            <w:tcW w:w="652" w:type="dxa"/>
          </w:tcPr>
          <w:p w14:paraId="557E46D2" w14:textId="039A1D92" w:rsidR="00981407" w:rsidRDefault="006A1E5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2</w:t>
            </w:r>
          </w:p>
        </w:tc>
        <w:tc>
          <w:tcPr>
            <w:tcW w:w="3206" w:type="dxa"/>
          </w:tcPr>
          <w:p w14:paraId="686FD255" w14:textId="25D65247" w:rsidR="00981407" w:rsidRDefault="00B6781D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Soft drinks</w:t>
            </w:r>
          </w:p>
        </w:tc>
        <w:tc>
          <w:tcPr>
            <w:tcW w:w="808" w:type="dxa"/>
          </w:tcPr>
          <w:p w14:paraId="24E5043C" w14:textId="6DB5CBCE" w:rsidR="00981407" w:rsidRDefault="006A1E5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120</w:t>
            </w:r>
          </w:p>
        </w:tc>
        <w:tc>
          <w:tcPr>
            <w:tcW w:w="1708" w:type="dxa"/>
          </w:tcPr>
          <w:p w14:paraId="00E04738" w14:textId="448892A6" w:rsidR="00981407" w:rsidRDefault="006A1E5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1000</w:t>
            </w:r>
          </w:p>
        </w:tc>
        <w:tc>
          <w:tcPr>
            <w:tcW w:w="1840" w:type="dxa"/>
          </w:tcPr>
          <w:p w14:paraId="3718E585" w14:textId="78F25FAA" w:rsidR="00981407" w:rsidRDefault="006A1E5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120,000</w:t>
            </w:r>
          </w:p>
        </w:tc>
      </w:tr>
    </w:tbl>
    <w:p w14:paraId="3552146F" w14:textId="77777777" w:rsidR="00223AE5" w:rsidRDefault="00223AE5" w:rsidP="008E2FD9">
      <w:pPr>
        <w:rPr>
          <w:rFonts w:ascii="Calibri" w:hAnsi="Calibri" w:cs="Calibri"/>
          <w:color w:val="222222"/>
          <w:shd w:val="clear" w:color="auto" w:fill="FFFFFF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16"/>
      </w:tblGrid>
      <w:tr w:rsidR="00223AE5" w:rsidRPr="00223AE5" w14:paraId="17A4B227" w14:textId="77777777" w:rsidTr="00223AE5">
        <w:trPr>
          <w:trHeight w:val="240"/>
        </w:trPr>
        <w:tc>
          <w:tcPr>
            <w:tcW w:w="8916" w:type="dxa"/>
          </w:tcPr>
          <w:p w14:paraId="389A6F18" w14:textId="0FC2A684" w:rsidR="00223AE5" w:rsidRPr="00223AE5" w:rsidRDefault="00223AE5" w:rsidP="00B6781D">
            <w:pPr>
              <w:tabs>
                <w:tab w:val="right" w:pos="8700"/>
              </w:tabs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 xml:space="preserve">Total                                                                                           </w:t>
            </w:r>
            <w:r w:rsidR="006A1E5F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ab/>
              <w:t>720,000</w:t>
            </w:r>
          </w:p>
        </w:tc>
      </w:tr>
    </w:tbl>
    <w:p w14:paraId="529E5C82" w14:textId="5AD1951B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7412B42F" w14:textId="77777777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29C29AE3" w14:textId="77777777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515076D8" w14:textId="72C03D85" w:rsidR="00415054" w:rsidRDefault="006A1E5F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Advance request 50</w:t>
      </w:r>
      <w:r w:rsidR="00415054">
        <w:rPr>
          <w:rFonts w:ascii="Calibri" w:hAnsi="Calibri" w:cs="Calibri"/>
          <w:color w:val="222222"/>
          <w:shd w:val="clear" w:color="auto" w:fill="FFFFFF"/>
        </w:rPr>
        <w:t>%</w:t>
      </w:r>
    </w:p>
    <w:p w14:paraId="49E3C547" w14:textId="77777777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16798EEA" w14:textId="0B90246E" w:rsidR="009642EA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 xml:space="preserve">  </w:t>
      </w:r>
    </w:p>
    <w:p w14:paraId="243873F3" w14:textId="77777777" w:rsidR="00233131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3151C8BC" w14:textId="77777777" w:rsidR="00233131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5EAD6990" w14:textId="77777777" w:rsidR="00233131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47C5C322" w14:textId="30564B33" w:rsidR="00233131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INGA BIRE Francine</w:t>
      </w:r>
    </w:p>
    <w:p w14:paraId="1A3572C3" w14:textId="5B42C3CF" w:rsidR="00233131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Managing Director</w:t>
      </w:r>
    </w:p>
    <w:p w14:paraId="6D465A9C" w14:textId="68068CB7" w:rsidR="00233131" w:rsidRPr="008E2FD9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  <w:bookmarkStart w:id="0" w:name="_GoBack"/>
      <w:bookmarkEnd w:id="0"/>
      <w:r>
        <w:rPr>
          <w:rFonts w:ascii="Calibri" w:hAnsi="Calibri" w:cs="Calibri"/>
          <w:color w:val="222222"/>
          <w:shd w:val="clear" w:color="auto" w:fill="FFFFFF"/>
        </w:rPr>
        <w:t>MOUNTAIN PRIME Ltd</w:t>
      </w:r>
    </w:p>
    <w:sectPr w:rsidR="00233131" w:rsidRPr="008E2FD9" w:rsidSect="003D1B7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854191" w14:textId="77777777" w:rsidR="009318AB" w:rsidRDefault="009318AB" w:rsidP="00590471">
      <w:r>
        <w:separator/>
      </w:r>
    </w:p>
  </w:endnote>
  <w:endnote w:type="continuationSeparator" w:id="0">
    <w:p w14:paraId="4831730A" w14:textId="77777777" w:rsidR="009318AB" w:rsidRDefault="009318A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C82C6" w14:textId="77777777" w:rsidR="00E002BA" w:rsidRDefault="00E002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4DD99" w14:textId="77777777" w:rsidR="00E002BA" w:rsidRDefault="00E002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406FC" w14:textId="77777777" w:rsidR="00E002BA" w:rsidRDefault="00E002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FD4C73" w14:textId="77777777" w:rsidR="009318AB" w:rsidRDefault="009318AB" w:rsidP="00590471">
      <w:r>
        <w:separator/>
      </w:r>
    </w:p>
  </w:footnote>
  <w:footnote w:type="continuationSeparator" w:id="0">
    <w:p w14:paraId="73A0A072" w14:textId="77777777" w:rsidR="009318AB" w:rsidRDefault="009318A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8AB15" w14:textId="77777777" w:rsidR="00E002BA" w:rsidRDefault="009318AB">
    <w:pPr>
      <w:pStyle w:val="Header"/>
    </w:pPr>
    <w:r>
      <w:rPr>
        <w:noProof/>
      </w:rPr>
      <w:pict w14:anchorId="4BE4F5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1" o:spid="_x0000_s2053" type="#_x0000_t75" style="position:absolute;margin-left:0;margin-top:0;width:498.05pt;height:540.5pt;z-index:-251657216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7075E" w14:textId="77777777" w:rsidR="00E002BA" w:rsidRDefault="009318AB" w:rsidP="00060042">
    <w:pPr>
      <w:pStyle w:val="BodyText"/>
    </w:pPr>
    <w:r>
      <w:rPr>
        <w:noProof/>
      </w:rPr>
      <w:pict w14:anchorId="29A17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2" o:spid="_x0000_s2054" type="#_x0000_t75" style="position:absolute;margin-left:0;margin-top:0;width:498.05pt;height:540.5pt;z-index:-251656192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  <w:r w:rsidR="00E002BA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26EC4D9" wp14:editId="5E827A2B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6CBEC00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E002BA" w:rsidRPr="00060042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AD95B" w14:textId="77777777" w:rsidR="00E002BA" w:rsidRDefault="009318AB">
    <w:pPr>
      <w:pStyle w:val="Header"/>
    </w:pPr>
    <w:r>
      <w:rPr>
        <w:noProof/>
      </w:rPr>
      <w:pict w14:anchorId="4E95AC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0" o:spid="_x0000_s2052" type="#_x0000_t75" style="position:absolute;margin-left:0;margin-top:0;width:498.05pt;height:540.5pt;z-index:-251658240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B803ED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F4F47"/>
    <w:multiLevelType w:val="hybridMultilevel"/>
    <w:tmpl w:val="1D0CCE64"/>
    <w:lvl w:ilvl="0" w:tplc="B486E9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03194E"/>
    <w:multiLevelType w:val="hybridMultilevel"/>
    <w:tmpl w:val="EA5436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C543B"/>
    <w:multiLevelType w:val="hybridMultilevel"/>
    <w:tmpl w:val="96B66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85AF6"/>
    <w:multiLevelType w:val="hybridMultilevel"/>
    <w:tmpl w:val="96B66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34F59"/>
    <w:multiLevelType w:val="hybridMultilevel"/>
    <w:tmpl w:val="52169F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11DCB"/>
    <w:multiLevelType w:val="hybridMultilevel"/>
    <w:tmpl w:val="370C3FA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F4131D0"/>
    <w:multiLevelType w:val="hybridMultilevel"/>
    <w:tmpl w:val="9814B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6"/>
  </w:num>
  <w:num w:numId="20">
    <w:abstractNumId w:val="7"/>
  </w:num>
  <w:num w:numId="21">
    <w:abstractNumId w:val="0"/>
  </w:num>
  <w:num w:numId="22">
    <w:abstractNumId w:val="0"/>
  </w:num>
  <w:num w:numId="23">
    <w:abstractNumId w:val="9"/>
  </w:num>
  <w:num w:numId="24">
    <w:abstractNumId w:val="3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8C8"/>
    <w:rsid w:val="00003C46"/>
    <w:rsid w:val="000246FC"/>
    <w:rsid w:val="00024B50"/>
    <w:rsid w:val="00040CB6"/>
    <w:rsid w:val="00046BDF"/>
    <w:rsid w:val="00056235"/>
    <w:rsid w:val="00060042"/>
    <w:rsid w:val="000624FC"/>
    <w:rsid w:val="00074BAE"/>
    <w:rsid w:val="000850CD"/>
    <w:rsid w:val="0008685D"/>
    <w:rsid w:val="00090860"/>
    <w:rsid w:val="0009087B"/>
    <w:rsid w:val="000E2B61"/>
    <w:rsid w:val="00105568"/>
    <w:rsid w:val="00112FD7"/>
    <w:rsid w:val="00114BB1"/>
    <w:rsid w:val="00122A41"/>
    <w:rsid w:val="00150ABD"/>
    <w:rsid w:val="0015216D"/>
    <w:rsid w:val="00164BDF"/>
    <w:rsid w:val="001658E8"/>
    <w:rsid w:val="00166963"/>
    <w:rsid w:val="00174CB3"/>
    <w:rsid w:val="001946FC"/>
    <w:rsid w:val="001B0CA2"/>
    <w:rsid w:val="001C6195"/>
    <w:rsid w:val="001D1626"/>
    <w:rsid w:val="001D31C7"/>
    <w:rsid w:val="001E1F2D"/>
    <w:rsid w:val="001E4424"/>
    <w:rsid w:val="00222466"/>
    <w:rsid w:val="00223AE5"/>
    <w:rsid w:val="00233131"/>
    <w:rsid w:val="002355D7"/>
    <w:rsid w:val="0024753C"/>
    <w:rsid w:val="0024781D"/>
    <w:rsid w:val="00252C7B"/>
    <w:rsid w:val="00276026"/>
    <w:rsid w:val="00283E9A"/>
    <w:rsid w:val="00297FF0"/>
    <w:rsid w:val="002A7236"/>
    <w:rsid w:val="002B4549"/>
    <w:rsid w:val="002C0E08"/>
    <w:rsid w:val="002C161A"/>
    <w:rsid w:val="002C618F"/>
    <w:rsid w:val="002D163B"/>
    <w:rsid w:val="002D2E59"/>
    <w:rsid w:val="002F3077"/>
    <w:rsid w:val="00310F17"/>
    <w:rsid w:val="00311040"/>
    <w:rsid w:val="00322A46"/>
    <w:rsid w:val="0033212C"/>
    <w:rsid w:val="003326CB"/>
    <w:rsid w:val="0033744F"/>
    <w:rsid w:val="003407C1"/>
    <w:rsid w:val="00343AEE"/>
    <w:rsid w:val="00353B60"/>
    <w:rsid w:val="00357BBB"/>
    <w:rsid w:val="00376291"/>
    <w:rsid w:val="00380FD1"/>
    <w:rsid w:val="00383D02"/>
    <w:rsid w:val="00385DE7"/>
    <w:rsid w:val="00386140"/>
    <w:rsid w:val="00393E59"/>
    <w:rsid w:val="00395C6C"/>
    <w:rsid w:val="003B38FF"/>
    <w:rsid w:val="003D1B71"/>
    <w:rsid w:val="00415054"/>
    <w:rsid w:val="0041596B"/>
    <w:rsid w:val="00426A15"/>
    <w:rsid w:val="00482A5D"/>
    <w:rsid w:val="00484136"/>
    <w:rsid w:val="00495E28"/>
    <w:rsid w:val="004A479C"/>
    <w:rsid w:val="004D525A"/>
    <w:rsid w:val="004E158A"/>
    <w:rsid w:val="004E6CC9"/>
    <w:rsid w:val="005220A4"/>
    <w:rsid w:val="00565C77"/>
    <w:rsid w:val="0056708E"/>
    <w:rsid w:val="005801E5"/>
    <w:rsid w:val="00590471"/>
    <w:rsid w:val="005B67F1"/>
    <w:rsid w:val="005C1B0B"/>
    <w:rsid w:val="005D01FA"/>
    <w:rsid w:val="005D02FC"/>
    <w:rsid w:val="005E6356"/>
    <w:rsid w:val="005F37A2"/>
    <w:rsid w:val="00622CA5"/>
    <w:rsid w:val="00627B6B"/>
    <w:rsid w:val="00631096"/>
    <w:rsid w:val="006356D2"/>
    <w:rsid w:val="00653E17"/>
    <w:rsid w:val="0068522B"/>
    <w:rsid w:val="00685D2A"/>
    <w:rsid w:val="00690C01"/>
    <w:rsid w:val="006A08E8"/>
    <w:rsid w:val="006A1C08"/>
    <w:rsid w:val="006A1E5F"/>
    <w:rsid w:val="006C5CD3"/>
    <w:rsid w:val="006D79A8"/>
    <w:rsid w:val="006F62FE"/>
    <w:rsid w:val="00705236"/>
    <w:rsid w:val="00712807"/>
    <w:rsid w:val="00721550"/>
    <w:rsid w:val="0072353B"/>
    <w:rsid w:val="007575B6"/>
    <w:rsid w:val="00786818"/>
    <w:rsid w:val="00787277"/>
    <w:rsid w:val="00790342"/>
    <w:rsid w:val="007B100F"/>
    <w:rsid w:val="007B3C81"/>
    <w:rsid w:val="007C0425"/>
    <w:rsid w:val="007D67CA"/>
    <w:rsid w:val="007E668F"/>
    <w:rsid w:val="007F2033"/>
    <w:rsid w:val="007F5B63"/>
    <w:rsid w:val="00803472"/>
    <w:rsid w:val="00803A0A"/>
    <w:rsid w:val="00805CDE"/>
    <w:rsid w:val="008076F2"/>
    <w:rsid w:val="00816C7E"/>
    <w:rsid w:val="00823FA9"/>
    <w:rsid w:val="00832424"/>
    <w:rsid w:val="00844011"/>
    <w:rsid w:val="00846CB9"/>
    <w:rsid w:val="0085495C"/>
    <w:rsid w:val="008566AA"/>
    <w:rsid w:val="00870BA1"/>
    <w:rsid w:val="008A1E6E"/>
    <w:rsid w:val="008B031E"/>
    <w:rsid w:val="008C024F"/>
    <w:rsid w:val="008C2656"/>
    <w:rsid w:val="008C2CFC"/>
    <w:rsid w:val="008D4BD4"/>
    <w:rsid w:val="008E2FD9"/>
    <w:rsid w:val="008F0A83"/>
    <w:rsid w:val="00912DC8"/>
    <w:rsid w:val="00925B47"/>
    <w:rsid w:val="009318AB"/>
    <w:rsid w:val="009475DC"/>
    <w:rsid w:val="009642EA"/>
    <w:rsid w:val="00967B93"/>
    <w:rsid w:val="00981407"/>
    <w:rsid w:val="0098224D"/>
    <w:rsid w:val="009B24AA"/>
    <w:rsid w:val="009B5C7C"/>
    <w:rsid w:val="009D090F"/>
    <w:rsid w:val="009D4EC0"/>
    <w:rsid w:val="009E2A0B"/>
    <w:rsid w:val="00A07593"/>
    <w:rsid w:val="00A31464"/>
    <w:rsid w:val="00A31B16"/>
    <w:rsid w:val="00A33613"/>
    <w:rsid w:val="00A34CB8"/>
    <w:rsid w:val="00A446B6"/>
    <w:rsid w:val="00A451D0"/>
    <w:rsid w:val="00A47A8D"/>
    <w:rsid w:val="00A54D8E"/>
    <w:rsid w:val="00A6551C"/>
    <w:rsid w:val="00A67E51"/>
    <w:rsid w:val="00AA0F9A"/>
    <w:rsid w:val="00AA2CF2"/>
    <w:rsid w:val="00AC6C7E"/>
    <w:rsid w:val="00AE4705"/>
    <w:rsid w:val="00B35456"/>
    <w:rsid w:val="00B4158A"/>
    <w:rsid w:val="00B42D62"/>
    <w:rsid w:val="00B6466C"/>
    <w:rsid w:val="00B6781D"/>
    <w:rsid w:val="00B70CA0"/>
    <w:rsid w:val="00B85AAE"/>
    <w:rsid w:val="00B9358B"/>
    <w:rsid w:val="00BB1B5D"/>
    <w:rsid w:val="00BC22C7"/>
    <w:rsid w:val="00BC3A50"/>
    <w:rsid w:val="00BD195A"/>
    <w:rsid w:val="00BD3A51"/>
    <w:rsid w:val="00BE2432"/>
    <w:rsid w:val="00BF2B3C"/>
    <w:rsid w:val="00C07240"/>
    <w:rsid w:val="00C14078"/>
    <w:rsid w:val="00C33B48"/>
    <w:rsid w:val="00C36522"/>
    <w:rsid w:val="00C95306"/>
    <w:rsid w:val="00C95A51"/>
    <w:rsid w:val="00CB2C70"/>
    <w:rsid w:val="00CC483C"/>
    <w:rsid w:val="00CE1E3D"/>
    <w:rsid w:val="00CF37D1"/>
    <w:rsid w:val="00D04236"/>
    <w:rsid w:val="00D053FA"/>
    <w:rsid w:val="00D50A3A"/>
    <w:rsid w:val="00D53A90"/>
    <w:rsid w:val="00D7586D"/>
    <w:rsid w:val="00DC3556"/>
    <w:rsid w:val="00DC3F0A"/>
    <w:rsid w:val="00DD0FC9"/>
    <w:rsid w:val="00E002BA"/>
    <w:rsid w:val="00E041BD"/>
    <w:rsid w:val="00E26AED"/>
    <w:rsid w:val="00E711DD"/>
    <w:rsid w:val="00E73763"/>
    <w:rsid w:val="00E73AB8"/>
    <w:rsid w:val="00E817AD"/>
    <w:rsid w:val="00E90A60"/>
    <w:rsid w:val="00EB1EEB"/>
    <w:rsid w:val="00EB49F8"/>
    <w:rsid w:val="00EB58C8"/>
    <w:rsid w:val="00ED47F7"/>
    <w:rsid w:val="00ED74E7"/>
    <w:rsid w:val="00ED7C6F"/>
    <w:rsid w:val="00EE3ED3"/>
    <w:rsid w:val="00EE7E09"/>
    <w:rsid w:val="00F0223C"/>
    <w:rsid w:val="00F3235D"/>
    <w:rsid w:val="00F32393"/>
    <w:rsid w:val="00F35786"/>
    <w:rsid w:val="00F37338"/>
    <w:rsid w:val="00F53FF8"/>
    <w:rsid w:val="00F85C2B"/>
    <w:rsid w:val="00F87290"/>
    <w:rsid w:val="00F878BD"/>
    <w:rsid w:val="00FB1046"/>
    <w:rsid w:val="00FC6FF4"/>
    <w:rsid w:val="00FE7401"/>
    <w:rsid w:val="00FF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6E9A06A7"/>
  <w14:defaultImageDpi w14:val="96"/>
  <w15:docId w15:val="{566D037F-93E0-4047-BB28-7FD86DEE6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823FA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B38F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B38FF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15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3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Tel:0788666015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bbl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Bubbles resume</Template>
  <TotalTime>1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MOUNTAIN</dc:creator>
  <cp:keywords/>
  <dc:description/>
  <cp:lastModifiedBy>MOUNTAIN</cp:lastModifiedBy>
  <cp:revision>2</cp:revision>
  <dcterms:created xsi:type="dcterms:W3CDTF">2026-03-03T16:22:00Z</dcterms:created>
  <dcterms:modified xsi:type="dcterms:W3CDTF">2026-03-03T16:22:00Z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