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62"/>
        <w:gridCol w:w="423"/>
        <w:gridCol w:w="6607"/>
      </w:tblGrid>
      <w:tr w:rsidR="003D1B71" w14:paraId="21F249F5" w14:textId="77777777" w:rsidTr="00E73763">
        <w:trPr>
          <w:trHeight w:val="2112"/>
        </w:trPr>
        <w:tc>
          <w:tcPr>
            <w:tcW w:w="3662" w:type="dxa"/>
            <w:tcBorders>
              <w:bottom w:val="nil"/>
            </w:tcBorders>
          </w:tcPr>
          <w:p w14:paraId="2A83125D" w14:textId="77777777"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</w:p>
        </w:tc>
        <w:tc>
          <w:tcPr>
            <w:tcW w:w="423" w:type="dxa"/>
            <w:tcBorders>
              <w:bottom w:val="nil"/>
            </w:tcBorders>
          </w:tcPr>
          <w:p w14:paraId="016437E8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7CC162A5" w14:textId="7C2D2596" w:rsidR="003D1B71" w:rsidRPr="002D2E59" w:rsidRDefault="00EB58C8" w:rsidP="0041596B">
            <w:pPr>
              <w:pStyle w:val="Title"/>
              <w:rPr>
                <w:sz w:val="56"/>
                <w:szCs w:val="56"/>
              </w:rPr>
            </w:pPr>
            <w:r w:rsidRPr="002D2E59">
              <w:rPr>
                <w:sz w:val="56"/>
                <w:szCs w:val="56"/>
              </w:rPr>
              <w:t xml:space="preserve"> </w:t>
            </w:r>
            <w:r w:rsidR="003D1B71" w:rsidRPr="002D2E59">
              <w:rPr>
                <w:sz w:val="56"/>
                <w:szCs w:val="56"/>
              </w:rPr>
              <w:br/>
            </w:r>
            <w:r w:rsidR="008B031E">
              <w:rPr>
                <w:sz w:val="34"/>
                <w:szCs w:val="34"/>
              </w:rPr>
              <w:t>Proforma</w:t>
            </w:r>
            <w:r w:rsidR="00E817AD" w:rsidRPr="002D2E59">
              <w:rPr>
                <w:noProof/>
                <w:sz w:val="56"/>
                <w:szCs w:val="56"/>
              </w:rPr>
              <w:drawing>
                <wp:inline distT="0" distB="0" distL="0" distR="0" wp14:anchorId="6B07DA3C" wp14:editId="274C1B9F">
                  <wp:extent cx="2225258" cy="1184744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792" cy="120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540275" w14:textId="75F31485" w:rsidR="008E2FD9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>Account Number: 8002100101953301 Access Bank</w:t>
      </w:r>
    </w:p>
    <w:p w14:paraId="54410A23" w14:textId="38EC3167" w:rsidR="008B031E" w:rsidRDefault="004C6F95" w:rsidP="008E2FD9">
      <w:pPr>
        <w:rPr>
          <w:rFonts w:ascii="Calibri" w:hAnsi="Calibri" w:cs="Calibri"/>
          <w:color w:val="222222"/>
          <w:shd w:val="clear" w:color="auto" w:fill="FFFFFF"/>
        </w:rPr>
      </w:pPr>
      <w:hyperlink r:id="rId11" w:history="1">
        <w:r w:rsidR="00721550" w:rsidRPr="00E203B9">
          <w:rPr>
            <w:rStyle w:val="Hyperlink"/>
            <w:rFonts w:ascii="Calibri" w:hAnsi="Calibri" w:cs="Calibri"/>
            <w:shd w:val="clear" w:color="auto" w:fill="FFFFFF"/>
          </w:rPr>
          <w:t>Tel:0788666015</w:t>
        </w:r>
      </w:hyperlink>
    </w:p>
    <w:p w14:paraId="662483D4" w14:textId="19613E84" w:rsidR="00721550" w:rsidRDefault="00721550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>Email:</w:t>
      </w:r>
      <w:r w:rsidR="009642EA">
        <w:rPr>
          <w:rFonts w:ascii="Calibri" w:hAnsi="Calibri" w:cs="Calibri"/>
          <w:color w:val="222222"/>
          <w:shd w:val="clear" w:color="auto" w:fill="FFFFFF"/>
        </w:rPr>
        <w:t>mtprime20@gmail.com</w:t>
      </w:r>
    </w:p>
    <w:p w14:paraId="457C05E7" w14:textId="0ADA00E6" w:rsidR="009642EA" w:rsidRDefault="009642EA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>Tin:120695135</w:t>
      </w:r>
    </w:p>
    <w:p w14:paraId="1A1D1A6B" w14:textId="0A122E9E" w:rsidR="008B031E" w:rsidRDefault="00122A41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>Date</w:t>
      </w:r>
      <w:proofErr w:type="gramStart"/>
      <w:r>
        <w:rPr>
          <w:rFonts w:ascii="Calibri" w:hAnsi="Calibri" w:cs="Calibri"/>
          <w:color w:val="222222"/>
          <w:shd w:val="clear" w:color="auto" w:fill="FFFFFF"/>
        </w:rPr>
        <w:t>:01</w:t>
      </w:r>
      <w:proofErr w:type="gramEnd"/>
      <w:r w:rsidR="00E711DD">
        <w:rPr>
          <w:rFonts w:ascii="Calibri" w:hAnsi="Calibri" w:cs="Calibri"/>
          <w:color w:val="222222"/>
          <w:shd w:val="clear" w:color="auto" w:fill="FFFFFF"/>
        </w:rPr>
        <w:t>/</w:t>
      </w:r>
      <w:r>
        <w:rPr>
          <w:rFonts w:ascii="Calibri" w:hAnsi="Calibri" w:cs="Calibri"/>
          <w:color w:val="222222"/>
          <w:shd w:val="clear" w:color="auto" w:fill="FFFFFF"/>
        </w:rPr>
        <w:t>12</w:t>
      </w:r>
      <w:r w:rsidR="00631096">
        <w:rPr>
          <w:rFonts w:ascii="Calibri" w:hAnsi="Calibri" w:cs="Calibri"/>
          <w:color w:val="222222"/>
          <w:shd w:val="clear" w:color="auto" w:fill="FFFFFF"/>
        </w:rPr>
        <w:t>/</w:t>
      </w:r>
      <w:r w:rsidR="00A34CB8">
        <w:rPr>
          <w:rFonts w:ascii="Calibri" w:hAnsi="Calibri" w:cs="Calibri"/>
          <w:color w:val="222222"/>
          <w:shd w:val="clear" w:color="auto" w:fill="FFFFFF"/>
        </w:rPr>
        <w:t>202</w:t>
      </w:r>
      <w:r w:rsidR="00482A5D">
        <w:rPr>
          <w:rFonts w:ascii="Calibri" w:hAnsi="Calibri" w:cs="Calibri"/>
          <w:color w:val="222222"/>
          <w:shd w:val="clear" w:color="auto" w:fill="FFFFFF"/>
        </w:rPr>
        <w:t>5</w:t>
      </w:r>
    </w:p>
    <w:p w14:paraId="1263A69B" w14:textId="77777777" w:rsidR="008B031E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27AA45C6" w14:textId="77777777" w:rsidR="008B031E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1872B500" w14:textId="77777777" w:rsidR="008B031E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3DB1A17C" w14:textId="67261ACE" w:rsidR="008B031E" w:rsidRPr="00223AE5" w:rsidRDefault="008B031E" w:rsidP="008E2FD9">
      <w:pPr>
        <w:rPr>
          <w:rFonts w:ascii="Calibri" w:hAnsi="Calibri" w:cs="Calibri"/>
          <w:b/>
          <w:bCs/>
          <w:color w:val="222222"/>
          <w:shd w:val="clear" w:color="auto" w:fill="FFFFFF"/>
        </w:rPr>
      </w:pPr>
      <w:r w:rsidRPr="00223AE5">
        <w:rPr>
          <w:rFonts w:ascii="Calibri" w:hAnsi="Calibri" w:cs="Calibri"/>
          <w:b/>
          <w:bCs/>
          <w:color w:val="222222"/>
          <w:shd w:val="clear" w:color="auto" w:fill="FFFFFF"/>
        </w:rPr>
        <w:t xml:space="preserve">Client: </w:t>
      </w:r>
      <w:r w:rsidR="00631096">
        <w:rPr>
          <w:rFonts w:ascii="Calibri" w:hAnsi="Calibri" w:cs="Calibri"/>
          <w:b/>
          <w:bCs/>
          <w:color w:val="222222"/>
          <w:shd w:val="clear" w:color="auto" w:fill="FFFFFF"/>
        </w:rPr>
        <w:t xml:space="preserve">Trinity </w:t>
      </w:r>
      <w:proofErr w:type="spellStart"/>
      <w:r w:rsidR="00631096">
        <w:rPr>
          <w:rFonts w:ascii="Calibri" w:hAnsi="Calibri" w:cs="Calibri"/>
          <w:b/>
          <w:bCs/>
          <w:color w:val="222222"/>
          <w:shd w:val="clear" w:color="auto" w:fill="FFFFFF"/>
        </w:rPr>
        <w:t>Nyakabingo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2"/>
        <w:gridCol w:w="3206"/>
        <w:gridCol w:w="808"/>
        <w:gridCol w:w="1708"/>
        <w:gridCol w:w="1840"/>
      </w:tblGrid>
      <w:tr w:rsidR="00631096" w:rsidRPr="00223AE5" w14:paraId="3EEC23E3" w14:textId="77777777" w:rsidTr="005D02FC">
        <w:tc>
          <w:tcPr>
            <w:tcW w:w="652" w:type="dxa"/>
          </w:tcPr>
          <w:p w14:paraId="25B3CFBC" w14:textId="78BE9425" w:rsidR="00631096" w:rsidRPr="00223AE5" w:rsidRDefault="00631096" w:rsidP="008E2FD9">
            <w:pPr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</w:pPr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#</w:t>
            </w:r>
          </w:p>
        </w:tc>
        <w:tc>
          <w:tcPr>
            <w:tcW w:w="3206" w:type="dxa"/>
          </w:tcPr>
          <w:p w14:paraId="7E35250D" w14:textId="1575DBF4" w:rsidR="00631096" w:rsidRPr="00223AE5" w:rsidRDefault="00631096" w:rsidP="008E2FD9">
            <w:pPr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</w:pPr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Item</w:t>
            </w:r>
          </w:p>
        </w:tc>
        <w:tc>
          <w:tcPr>
            <w:tcW w:w="808" w:type="dxa"/>
          </w:tcPr>
          <w:p w14:paraId="57DB680B" w14:textId="1D781275" w:rsidR="00631096" w:rsidRPr="00223AE5" w:rsidRDefault="00631096" w:rsidP="008E2FD9">
            <w:pPr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</w:pPr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Qty</w:t>
            </w:r>
          </w:p>
        </w:tc>
        <w:tc>
          <w:tcPr>
            <w:tcW w:w="1708" w:type="dxa"/>
          </w:tcPr>
          <w:p w14:paraId="173365CF" w14:textId="302B5F26" w:rsidR="00631096" w:rsidRPr="00223AE5" w:rsidRDefault="00631096" w:rsidP="008E2FD9">
            <w:pPr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</w:pPr>
            <w:proofErr w:type="spellStart"/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U.Price</w:t>
            </w:r>
            <w:proofErr w:type="spellEnd"/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 xml:space="preserve"> (</w:t>
            </w:r>
            <w:proofErr w:type="spellStart"/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Rwf</w:t>
            </w:r>
            <w:proofErr w:type="spellEnd"/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)</w:t>
            </w:r>
          </w:p>
        </w:tc>
        <w:tc>
          <w:tcPr>
            <w:tcW w:w="1840" w:type="dxa"/>
          </w:tcPr>
          <w:p w14:paraId="29D57AAF" w14:textId="050C0FF4" w:rsidR="00631096" w:rsidRPr="00223AE5" w:rsidRDefault="00631096" w:rsidP="008E2FD9">
            <w:pPr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</w:pPr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T. Price (</w:t>
            </w:r>
            <w:proofErr w:type="spellStart"/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Rwf</w:t>
            </w:r>
            <w:proofErr w:type="spellEnd"/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)</w:t>
            </w:r>
          </w:p>
        </w:tc>
      </w:tr>
      <w:tr w:rsidR="00631096" w14:paraId="6F26F610" w14:textId="77777777" w:rsidTr="005D02FC">
        <w:tc>
          <w:tcPr>
            <w:tcW w:w="652" w:type="dxa"/>
          </w:tcPr>
          <w:p w14:paraId="04299203" w14:textId="142CC79D" w:rsidR="00631096" w:rsidRDefault="00631096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1</w:t>
            </w:r>
          </w:p>
        </w:tc>
        <w:tc>
          <w:tcPr>
            <w:tcW w:w="3206" w:type="dxa"/>
          </w:tcPr>
          <w:p w14:paraId="49D328B3" w14:textId="5699FD20" w:rsidR="00631096" w:rsidRDefault="004E72F4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Lunch &amp; soft drinks</w:t>
            </w:r>
          </w:p>
        </w:tc>
        <w:tc>
          <w:tcPr>
            <w:tcW w:w="808" w:type="dxa"/>
          </w:tcPr>
          <w:p w14:paraId="44CD29ED" w14:textId="5974E20F" w:rsidR="00631096" w:rsidRDefault="00A446B6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70</w:t>
            </w:r>
          </w:p>
        </w:tc>
        <w:tc>
          <w:tcPr>
            <w:tcW w:w="1708" w:type="dxa"/>
          </w:tcPr>
          <w:p w14:paraId="0DCE4D35" w14:textId="7808BED1" w:rsidR="00631096" w:rsidRDefault="004E72F4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3500</w:t>
            </w:r>
          </w:p>
        </w:tc>
        <w:tc>
          <w:tcPr>
            <w:tcW w:w="1840" w:type="dxa"/>
          </w:tcPr>
          <w:p w14:paraId="3E749124" w14:textId="0877E12D" w:rsidR="00631096" w:rsidRDefault="004E72F4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245,000</w:t>
            </w:r>
          </w:p>
        </w:tc>
      </w:tr>
      <w:tr w:rsidR="00482A5D" w14:paraId="763C3665" w14:textId="77777777" w:rsidTr="005D02FC">
        <w:tc>
          <w:tcPr>
            <w:tcW w:w="652" w:type="dxa"/>
          </w:tcPr>
          <w:p w14:paraId="2A6A1E2B" w14:textId="7EFFB86C" w:rsidR="00482A5D" w:rsidRDefault="00482A5D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2</w:t>
            </w:r>
          </w:p>
        </w:tc>
        <w:tc>
          <w:tcPr>
            <w:tcW w:w="3206" w:type="dxa"/>
          </w:tcPr>
          <w:p w14:paraId="441431E9" w14:textId="1DDA2B86" w:rsidR="00482A5D" w:rsidRDefault="00482A5D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Water</w:t>
            </w:r>
          </w:p>
        </w:tc>
        <w:tc>
          <w:tcPr>
            <w:tcW w:w="808" w:type="dxa"/>
          </w:tcPr>
          <w:p w14:paraId="55CB8CC3" w14:textId="68E9CF75" w:rsidR="00482A5D" w:rsidRDefault="00122A41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70</w:t>
            </w:r>
          </w:p>
        </w:tc>
        <w:tc>
          <w:tcPr>
            <w:tcW w:w="1708" w:type="dxa"/>
          </w:tcPr>
          <w:p w14:paraId="7CE3FBDD" w14:textId="3C1FA50A" w:rsidR="00482A5D" w:rsidRDefault="00482A5D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1000</w:t>
            </w:r>
          </w:p>
        </w:tc>
        <w:tc>
          <w:tcPr>
            <w:tcW w:w="1840" w:type="dxa"/>
          </w:tcPr>
          <w:p w14:paraId="5142441F" w14:textId="3BA99431" w:rsidR="00482A5D" w:rsidRDefault="00122A41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70</w:t>
            </w:r>
            <w:r w:rsidR="00981407">
              <w:rPr>
                <w:rFonts w:ascii="Calibri" w:hAnsi="Calibri" w:cs="Calibri"/>
                <w:color w:val="222222"/>
                <w:shd w:val="clear" w:color="auto" w:fill="FFFFFF"/>
              </w:rPr>
              <w:t>,</w:t>
            </w:r>
            <w:r>
              <w:rPr>
                <w:rFonts w:ascii="Calibri" w:hAnsi="Calibri" w:cs="Calibri"/>
                <w:color w:val="222222"/>
                <w:shd w:val="clear" w:color="auto" w:fill="FFFFFF"/>
              </w:rPr>
              <w:t>000</w:t>
            </w:r>
          </w:p>
        </w:tc>
      </w:tr>
      <w:tr w:rsidR="004E72F4" w14:paraId="194D4B5F" w14:textId="77777777" w:rsidTr="005D02FC">
        <w:tc>
          <w:tcPr>
            <w:tcW w:w="652" w:type="dxa"/>
          </w:tcPr>
          <w:p w14:paraId="040D9BF6" w14:textId="455132E2" w:rsidR="004E72F4" w:rsidRDefault="004E72F4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3</w:t>
            </w:r>
          </w:p>
        </w:tc>
        <w:tc>
          <w:tcPr>
            <w:tcW w:w="3206" w:type="dxa"/>
          </w:tcPr>
          <w:p w14:paraId="1924DE46" w14:textId="1AED06EF" w:rsidR="004E72F4" w:rsidRDefault="004E72F4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Snacks</w:t>
            </w:r>
          </w:p>
        </w:tc>
        <w:tc>
          <w:tcPr>
            <w:tcW w:w="808" w:type="dxa"/>
          </w:tcPr>
          <w:p w14:paraId="366FD5DB" w14:textId="4EB4D928" w:rsidR="004E72F4" w:rsidRDefault="004E72F4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70</w:t>
            </w:r>
          </w:p>
        </w:tc>
        <w:tc>
          <w:tcPr>
            <w:tcW w:w="1708" w:type="dxa"/>
          </w:tcPr>
          <w:p w14:paraId="7B6C15C3" w14:textId="611E42E7" w:rsidR="004E72F4" w:rsidRDefault="004E72F4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3000</w:t>
            </w:r>
          </w:p>
        </w:tc>
        <w:tc>
          <w:tcPr>
            <w:tcW w:w="1840" w:type="dxa"/>
          </w:tcPr>
          <w:p w14:paraId="7C8BC68F" w14:textId="4AF550D7" w:rsidR="004E72F4" w:rsidRDefault="004E72F4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210,000</w:t>
            </w:r>
          </w:p>
        </w:tc>
      </w:tr>
      <w:tr w:rsidR="00631096" w14:paraId="1AE9184A" w14:textId="77777777" w:rsidTr="005D02FC">
        <w:tc>
          <w:tcPr>
            <w:tcW w:w="652" w:type="dxa"/>
          </w:tcPr>
          <w:p w14:paraId="44BAC630" w14:textId="5F801915" w:rsidR="00631096" w:rsidRDefault="004E72F4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4</w:t>
            </w:r>
          </w:p>
        </w:tc>
        <w:tc>
          <w:tcPr>
            <w:tcW w:w="3206" w:type="dxa"/>
          </w:tcPr>
          <w:p w14:paraId="4C51FB60" w14:textId="47AE43D6" w:rsidR="00631096" w:rsidRDefault="00482A5D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Coffee</w:t>
            </w:r>
          </w:p>
        </w:tc>
        <w:tc>
          <w:tcPr>
            <w:tcW w:w="808" w:type="dxa"/>
          </w:tcPr>
          <w:p w14:paraId="002566D9" w14:textId="37D8BC01" w:rsidR="00631096" w:rsidRDefault="00981407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70</w:t>
            </w:r>
          </w:p>
        </w:tc>
        <w:tc>
          <w:tcPr>
            <w:tcW w:w="1708" w:type="dxa"/>
          </w:tcPr>
          <w:p w14:paraId="35E7458F" w14:textId="362A87AC" w:rsidR="00631096" w:rsidRDefault="00A446B6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2500</w:t>
            </w:r>
          </w:p>
        </w:tc>
        <w:tc>
          <w:tcPr>
            <w:tcW w:w="1840" w:type="dxa"/>
          </w:tcPr>
          <w:p w14:paraId="046457AB" w14:textId="7D0C3282" w:rsidR="00631096" w:rsidRDefault="00981407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175,000</w:t>
            </w:r>
          </w:p>
        </w:tc>
      </w:tr>
    </w:tbl>
    <w:p w14:paraId="3552146F" w14:textId="77777777" w:rsidR="00223AE5" w:rsidRDefault="00223AE5" w:rsidP="008E2FD9">
      <w:pPr>
        <w:rPr>
          <w:rFonts w:ascii="Calibri" w:hAnsi="Calibri" w:cs="Calibri"/>
          <w:color w:val="222222"/>
          <w:shd w:val="clear" w:color="auto" w:fill="FFFFFF"/>
        </w:rPr>
      </w:pPr>
    </w:p>
    <w:tbl>
      <w:tblPr>
        <w:tblW w:w="0" w:type="auto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16"/>
      </w:tblGrid>
      <w:tr w:rsidR="00223AE5" w:rsidRPr="00223AE5" w14:paraId="17A4B227" w14:textId="77777777" w:rsidTr="00223AE5">
        <w:trPr>
          <w:trHeight w:val="240"/>
        </w:trPr>
        <w:tc>
          <w:tcPr>
            <w:tcW w:w="8916" w:type="dxa"/>
          </w:tcPr>
          <w:p w14:paraId="389A6F18" w14:textId="04646BB5" w:rsidR="00223AE5" w:rsidRPr="00223AE5" w:rsidRDefault="00223AE5" w:rsidP="00A54D8E">
            <w:pPr>
              <w:tabs>
                <w:tab w:val="right" w:pos="8700"/>
              </w:tabs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</w:pPr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 xml:space="preserve">Total                                                                                           </w:t>
            </w:r>
            <w:r w:rsidR="00A54D8E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ab/>
            </w:r>
            <w:r w:rsidR="004E72F4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700,000</w:t>
            </w:r>
            <w:bookmarkStart w:id="0" w:name="_GoBack"/>
            <w:bookmarkEnd w:id="0"/>
          </w:p>
        </w:tc>
      </w:tr>
    </w:tbl>
    <w:p w14:paraId="529E5C82" w14:textId="5AD1951B" w:rsidR="008B031E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7412B42F" w14:textId="77777777" w:rsidR="009642EA" w:rsidRDefault="009642EA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29C29AE3" w14:textId="77777777" w:rsidR="009642EA" w:rsidRDefault="009642EA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515076D8" w14:textId="51BD0682" w:rsidR="00415054" w:rsidRDefault="00F85C2B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>Advance request</w:t>
      </w:r>
      <w:proofErr w:type="gramStart"/>
      <w:r>
        <w:rPr>
          <w:rFonts w:ascii="Calibri" w:hAnsi="Calibri" w:cs="Calibri"/>
          <w:color w:val="222222"/>
          <w:shd w:val="clear" w:color="auto" w:fill="FFFFFF"/>
        </w:rPr>
        <w:t>:50</w:t>
      </w:r>
      <w:proofErr w:type="gramEnd"/>
      <w:r w:rsidR="00415054">
        <w:rPr>
          <w:rFonts w:ascii="Calibri" w:hAnsi="Calibri" w:cs="Calibri"/>
          <w:color w:val="222222"/>
          <w:shd w:val="clear" w:color="auto" w:fill="FFFFFF"/>
        </w:rPr>
        <w:t>%</w:t>
      </w:r>
    </w:p>
    <w:p w14:paraId="49E3C547" w14:textId="77777777" w:rsidR="009642EA" w:rsidRDefault="009642EA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16798EEA" w14:textId="0B90246E" w:rsidR="009642EA" w:rsidRDefault="00233131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 xml:space="preserve">  </w:t>
      </w:r>
    </w:p>
    <w:p w14:paraId="243873F3" w14:textId="77777777" w:rsidR="00233131" w:rsidRDefault="00233131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3151C8BC" w14:textId="77777777" w:rsidR="00233131" w:rsidRDefault="00233131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5EAD6990" w14:textId="77777777" w:rsidR="00233131" w:rsidRDefault="00233131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47C5C322" w14:textId="30564B33" w:rsidR="00233131" w:rsidRDefault="00233131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>INGA BIRE Francine</w:t>
      </w:r>
    </w:p>
    <w:p w14:paraId="1A3572C3" w14:textId="5B42C3CF" w:rsidR="00233131" w:rsidRDefault="00233131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>Managing Director</w:t>
      </w:r>
    </w:p>
    <w:p w14:paraId="6D465A9C" w14:textId="68068CB7" w:rsidR="00233131" w:rsidRPr="008E2FD9" w:rsidRDefault="00233131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>MOUNTAIN PRIME Ltd</w:t>
      </w:r>
    </w:p>
    <w:sectPr w:rsidR="00233131" w:rsidRPr="008E2FD9" w:rsidSect="003D1B7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0EB03B" w14:textId="77777777" w:rsidR="004C6F95" w:rsidRDefault="004C6F95" w:rsidP="00590471">
      <w:r>
        <w:separator/>
      </w:r>
    </w:p>
  </w:endnote>
  <w:endnote w:type="continuationSeparator" w:id="0">
    <w:p w14:paraId="59419F72" w14:textId="77777777" w:rsidR="004C6F95" w:rsidRDefault="004C6F9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DC82C6" w14:textId="77777777" w:rsidR="00E002BA" w:rsidRDefault="00E002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F4DD99" w14:textId="77777777" w:rsidR="00E002BA" w:rsidRDefault="00E002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5406FC" w14:textId="77777777" w:rsidR="00E002BA" w:rsidRDefault="00E002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8B627A" w14:textId="77777777" w:rsidR="004C6F95" w:rsidRDefault="004C6F95" w:rsidP="00590471">
      <w:r>
        <w:separator/>
      </w:r>
    </w:p>
  </w:footnote>
  <w:footnote w:type="continuationSeparator" w:id="0">
    <w:p w14:paraId="5434E03D" w14:textId="77777777" w:rsidR="004C6F95" w:rsidRDefault="004C6F9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68AB15" w14:textId="77777777" w:rsidR="00E002BA" w:rsidRDefault="004C6F95">
    <w:pPr>
      <w:pStyle w:val="Header"/>
    </w:pPr>
    <w:r>
      <w:rPr>
        <w:noProof/>
      </w:rPr>
      <w:pict w14:anchorId="4BE4F5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37501" o:spid="_x0000_s2053" type="#_x0000_t75" style="position:absolute;margin-left:0;margin-top:0;width:498.05pt;height:540.5pt;z-index:-251657216;mso-position-horizontal:center;mso-position-horizontal-relative:margin;mso-position-vertical:center;mso-position-vertical-relative:margin" o:allowincell="f">
          <v:imagedata r:id="rId1" o:title="MT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07075E" w14:textId="77777777" w:rsidR="00E002BA" w:rsidRDefault="004C6F95" w:rsidP="00060042">
    <w:pPr>
      <w:pStyle w:val="BodyText"/>
    </w:pPr>
    <w:r>
      <w:rPr>
        <w:noProof/>
      </w:rPr>
      <w:pict w14:anchorId="29A177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37502" o:spid="_x0000_s2054" type="#_x0000_t75" style="position:absolute;margin-left:0;margin-top:0;width:498.05pt;height:540.5pt;z-index:-251656192;mso-position-horizontal:center;mso-position-horizontal-relative:margin;mso-position-vertical:center;mso-position-vertical-relative:margin" o:allowincell="f">
          <v:imagedata r:id="rId1" o:title="MT2" gain="19661f" blacklevel="22938f"/>
          <w10:wrap anchorx="margin" anchory="margin"/>
        </v:shape>
      </w:pict>
    </w:r>
    <w:r w:rsidR="00E002BA"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26EC4D9" wp14:editId="5E827A2B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group w14:anchorId="26CBEC00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WwmcsGAOng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i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v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h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1/gLWF5QK9LH2I/kG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q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gVArLEwJPA0WiybE8oFREAxOJyrE8TI7lAaUiGphIVI7lYXIsD+VY&#10;QmD1gnIsD5NjeUCp1DYwOZaHciwh8KqgSDQ5lodyLCHwNFAkmhzLQzmWEHgaKBJNjuWhHEsILA2U&#10;Y3mYHMtDOZYQeBooEk2O5aEcSwg8DRSJJsfyUI4lBJ4GikSTY3koxxICTwNFosmxPJ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xe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E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oFQKyxMCTwNFosmxPKBURAMTicqxPEyO5QGlIhqYSFSO5WFyLA/lWEJg9YJyLA+TY3lAqdQ2&#10;MDmWh3IsIfCqoEg0OZaHciwh8DRQJJocy0M5lhB4GigSTY7loRxLCCwNlGN5mBzLQzmWEHgaKBJN&#10;juWhHEsIPA0UiSbH8lCOJQSeBopEk2N5KMcSAk8DRaLJsTyUYwmBo8FTOZYQeBkIx/I0OZanciwh&#10;8DSQ2flpcixP5VhC4Gkgs/PT5FieyrGEwNNA/MSnybE8lWMJgaeB+IlP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">
              <v:group id="Group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E002BA" w:rsidRPr="00060042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AAD95B" w14:textId="77777777" w:rsidR="00E002BA" w:rsidRDefault="004C6F95">
    <w:pPr>
      <w:pStyle w:val="Header"/>
    </w:pPr>
    <w:r>
      <w:rPr>
        <w:noProof/>
      </w:rPr>
      <w:pict w14:anchorId="4E95AC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37500" o:spid="_x0000_s2052" type="#_x0000_t75" style="position:absolute;margin-left:0;margin-top:0;width:498.05pt;height:540.5pt;z-index:-251658240;mso-position-horizontal:center;mso-position-horizontal-relative:margin;mso-position-vertical:center;mso-position-vertical-relative:margin" o:allowincell="f">
          <v:imagedata r:id="rId1" o:title="MT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B803ED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F4F47"/>
    <w:multiLevelType w:val="hybridMultilevel"/>
    <w:tmpl w:val="1D0CCE64"/>
    <w:lvl w:ilvl="0" w:tplc="B486E9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03194E"/>
    <w:multiLevelType w:val="hybridMultilevel"/>
    <w:tmpl w:val="EA5436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DC543B"/>
    <w:multiLevelType w:val="hybridMultilevel"/>
    <w:tmpl w:val="96B667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485AF6"/>
    <w:multiLevelType w:val="hybridMultilevel"/>
    <w:tmpl w:val="96B667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534F59"/>
    <w:multiLevelType w:val="hybridMultilevel"/>
    <w:tmpl w:val="52169F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111DCB"/>
    <w:multiLevelType w:val="hybridMultilevel"/>
    <w:tmpl w:val="370C3FA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F4131D0"/>
    <w:multiLevelType w:val="hybridMultilevel"/>
    <w:tmpl w:val="9814B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8"/>
  </w:num>
  <w:num w:numId="5">
    <w:abstractNumId w:val="4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6"/>
  </w:num>
  <w:num w:numId="20">
    <w:abstractNumId w:val="7"/>
  </w:num>
  <w:num w:numId="21">
    <w:abstractNumId w:val="0"/>
  </w:num>
  <w:num w:numId="22">
    <w:abstractNumId w:val="0"/>
  </w:num>
  <w:num w:numId="23">
    <w:abstractNumId w:val="9"/>
  </w:num>
  <w:num w:numId="24">
    <w:abstractNumId w:val="3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8C8"/>
    <w:rsid w:val="00003C46"/>
    <w:rsid w:val="00024B50"/>
    <w:rsid w:val="00040CB6"/>
    <w:rsid w:val="00046BDF"/>
    <w:rsid w:val="00056235"/>
    <w:rsid w:val="00060042"/>
    <w:rsid w:val="000624FC"/>
    <w:rsid w:val="00074BAE"/>
    <w:rsid w:val="000850CD"/>
    <w:rsid w:val="0008685D"/>
    <w:rsid w:val="00090860"/>
    <w:rsid w:val="000E2B61"/>
    <w:rsid w:val="00105568"/>
    <w:rsid w:val="00112FD7"/>
    <w:rsid w:val="00114BB1"/>
    <w:rsid w:val="00122A41"/>
    <w:rsid w:val="00150ABD"/>
    <w:rsid w:val="0015216D"/>
    <w:rsid w:val="00166963"/>
    <w:rsid w:val="00174CB3"/>
    <w:rsid w:val="001946FC"/>
    <w:rsid w:val="001B0CA2"/>
    <w:rsid w:val="001C6195"/>
    <w:rsid w:val="001D1626"/>
    <w:rsid w:val="001D31C7"/>
    <w:rsid w:val="001E1F2D"/>
    <w:rsid w:val="001E4424"/>
    <w:rsid w:val="00222466"/>
    <w:rsid w:val="00223AE5"/>
    <w:rsid w:val="00233131"/>
    <w:rsid w:val="002355D7"/>
    <w:rsid w:val="0024753C"/>
    <w:rsid w:val="0024781D"/>
    <w:rsid w:val="00252C7B"/>
    <w:rsid w:val="00276026"/>
    <w:rsid w:val="00283E9A"/>
    <w:rsid w:val="00297FF0"/>
    <w:rsid w:val="002A7236"/>
    <w:rsid w:val="002B4549"/>
    <w:rsid w:val="002C0E08"/>
    <w:rsid w:val="002C161A"/>
    <w:rsid w:val="002C618F"/>
    <w:rsid w:val="002D163B"/>
    <w:rsid w:val="002D2E59"/>
    <w:rsid w:val="002F3077"/>
    <w:rsid w:val="00310F17"/>
    <w:rsid w:val="00311040"/>
    <w:rsid w:val="00322A46"/>
    <w:rsid w:val="0033212C"/>
    <w:rsid w:val="003326CB"/>
    <w:rsid w:val="0033744F"/>
    <w:rsid w:val="00343AEE"/>
    <w:rsid w:val="00353B60"/>
    <w:rsid w:val="00357BBB"/>
    <w:rsid w:val="00376291"/>
    <w:rsid w:val="00380FD1"/>
    <w:rsid w:val="00383D02"/>
    <w:rsid w:val="00385DE7"/>
    <w:rsid w:val="00386140"/>
    <w:rsid w:val="00393E59"/>
    <w:rsid w:val="00395C6C"/>
    <w:rsid w:val="003B38FF"/>
    <w:rsid w:val="003D1B71"/>
    <w:rsid w:val="00415054"/>
    <w:rsid w:val="0041596B"/>
    <w:rsid w:val="00426A15"/>
    <w:rsid w:val="00482A5D"/>
    <w:rsid w:val="00484136"/>
    <w:rsid w:val="00495E28"/>
    <w:rsid w:val="004C6F95"/>
    <w:rsid w:val="004D525A"/>
    <w:rsid w:val="004E158A"/>
    <w:rsid w:val="004E6CC9"/>
    <w:rsid w:val="004E72F4"/>
    <w:rsid w:val="005220A4"/>
    <w:rsid w:val="00565C77"/>
    <w:rsid w:val="0056708E"/>
    <w:rsid w:val="005801E5"/>
    <w:rsid w:val="00590471"/>
    <w:rsid w:val="005B67F1"/>
    <w:rsid w:val="005C1B0B"/>
    <w:rsid w:val="005D01FA"/>
    <w:rsid w:val="005D02FC"/>
    <w:rsid w:val="005E6356"/>
    <w:rsid w:val="005F37A2"/>
    <w:rsid w:val="00622CA5"/>
    <w:rsid w:val="00627B6B"/>
    <w:rsid w:val="00631096"/>
    <w:rsid w:val="006356D2"/>
    <w:rsid w:val="00653E17"/>
    <w:rsid w:val="0068522B"/>
    <w:rsid w:val="00685D2A"/>
    <w:rsid w:val="00690C01"/>
    <w:rsid w:val="006A08E8"/>
    <w:rsid w:val="006A1C08"/>
    <w:rsid w:val="006C5CD3"/>
    <w:rsid w:val="006D79A8"/>
    <w:rsid w:val="006F62FE"/>
    <w:rsid w:val="00705236"/>
    <w:rsid w:val="00712807"/>
    <w:rsid w:val="00721550"/>
    <w:rsid w:val="0072353B"/>
    <w:rsid w:val="007575B6"/>
    <w:rsid w:val="00786818"/>
    <w:rsid w:val="00787277"/>
    <w:rsid w:val="00790342"/>
    <w:rsid w:val="007B100F"/>
    <w:rsid w:val="007B3C81"/>
    <w:rsid w:val="007D67CA"/>
    <w:rsid w:val="007E668F"/>
    <w:rsid w:val="007F2033"/>
    <w:rsid w:val="007F5B63"/>
    <w:rsid w:val="00803472"/>
    <w:rsid w:val="00803A0A"/>
    <w:rsid w:val="00805CDE"/>
    <w:rsid w:val="008076F2"/>
    <w:rsid w:val="00823FA9"/>
    <w:rsid w:val="00844011"/>
    <w:rsid w:val="00846CB9"/>
    <w:rsid w:val="0085495C"/>
    <w:rsid w:val="008566AA"/>
    <w:rsid w:val="00870BA1"/>
    <w:rsid w:val="008A1E6E"/>
    <w:rsid w:val="008B031E"/>
    <w:rsid w:val="008C024F"/>
    <w:rsid w:val="008C2656"/>
    <w:rsid w:val="008C2CFC"/>
    <w:rsid w:val="008D4BD4"/>
    <w:rsid w:val="008E2FD9"/>
    <w:rsid w:val="008F0A83"/>
    <w:rsid w:val="00912DC8"/>
    <w:rsid w:val="00925B47"/>
    <w:rsid w:val="009475DC"/>
    <w:rsid w:val="009642EA"/>
    <w:rsid w:val="00967B93"/>
    <w:rsid w:val="00981407"/>
    <w:rsid w:val="0098224D"/>
    <w:rsid w:val="009B24AA"/>
    <w:rsid w:val="009B5C7C"/>
    <w:rsid w:val="009D090F"/>
    <w:rsid w:val="009D4EC0"/>
    <w:rsid w:val="009E2A0B"/>
    <w:rsid w:val="00A07593"/>
    <w:rsid w:val="00A31464"/>
    <w:rsid w:val="00A31B16"/>
    <w:rsid w:val="00A33613"/>
    <w:rsid w:val="00A34CB8"/>
    <w:rsid w:val="00A446B6"/>
    <w:rsid w:val="00A451D0"/>
    <w:rsid w:val="00A47A8D"/>
    <w:rsid w:val="00A54D8E"/>
    <w:rsid w:val="00A6551C"/>
    <w:rsid w:val="00A67E51"/>
    <w:rsid w:val="00AA0F9A"/>
    <w:rsid w:val="00AA2CF2"/>
    <w:rsid w:val="00AC6C7E"/>
    <w:rsid w:val="00AE4705"/>
    <w:rsid w:val="00B35456"/>
    <w:rsid w:val="00B4158A"/>
    <w:rsid w:val="00B42D62"/>
    <w:rsid w:val="00B6466C"/>
    <w:rsid w:val="00B70CA0"/>
    <w:rsid w:val="00B85AAE"/>
    <w:rsid w:val="00B9358B"/>
    <w:rsid w:val="00BB1B5D"/>
    <w:rsid w:val="00BC22C7"/>
    <w:rsid w:val="00BC3A50"/>
    <w:rsid w:val="00BD195A"/>
    <w:rsid w:val="00BD3A51"/>
    <w:rsid w:val="00BE2432"/>
    <w:rsid w:val="00BF2B3C"/>
    <w:rsid w:val="00C07240"/>
    <w:rsid w:val="00C14078"/>
    <w:rsid w:val="00C33B48"/>
    <w:rsid w:val="00C36522"/>
    <w:rsid w:val="00C95306"/>
    <w:rsid w:val="00C95A51"/>
    <w:rsid w:val="00CB2C70"/>
    <w:rsid w:val="00CC483C"/>
    <w:rsid w:val="00CE1E3D"/>
    <w:rsid w:val="00CF37D1"/>
    <w:rsid w:val="00D04236"/>
    <w:rsid w:val="00D053FA"/>
    <w:rsid w:val="00D50A3A"/>
    <w:rsid w:val="00D53A90"/>
    <w:rsid w:val="00D7586D"/>
    <w:rsid w:val="00DC3556"/>
    <w:rsid w:val="00DC3F0A"/>
    <w:rsid w:val="00DD0FC9"/>
    <w:rsid w:val="00E002BA"/>
    <w:rsid w:val="00E041BD"/>
    <w:rsid w:val="00E26AED"/>
    <w:rsid w:val="00E711DD"/>
    <w:rsid w:val="00E73763"/>
    <w:rsid w:val="00E73AB8"/>
    <w:rsid w:val="00E817AD"/>
    <w:rsid w:val="00E90A60"/>
    <w:rsid w:val="00EB1EEB"/>
    <w:rsid w:val="00EB49F8"/>
    <w:rsid w:val="00EB58C8"/>
    <w:rsid w:val="00ED47F7"/>
    <w:rsid w:val="00ED74E7"/>
    <w:rsid w:val="00EE3ED3"/>
    <w:rsid w:val="00EE7E09"/>
    <w:rsid w:val="00F0223C"/>
    <w:rsid w:val="00F3235D"/>
    <w:rsid w:val="00F32393"/>
    <w:rsid w:val="00F35786"/>
    <w:rsid w:val="00F37338"/>
    <w:rsid w:val="00F53FF8"/>
    <w:rsid w:val="00F85C2B"/>
    <w:rsid w:val="00F87290"/>
    <w:rsid w:val="00F878BD"/>
    <w:rsid w:val="00FB1046"/>
    <w:rsid w:val="00FC6FF4"/>
    <w:rsid w:val="00FE7401"/>
    <w:rsid w:val="00FF1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6E9A06A7"/>
  <w14:defaultImageDpi w14:val="96"/>
  <w15:docId w15:val="{566D037F-93E0-4047-BB28-7FD86DEE6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823FA9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B38F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B38FF"/>
    <w:rPr>
      <w:i/>
      <w:i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215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3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Tel:0788666015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ubbles%20resum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Bubbles resume</Template>
  <TotalTime>16002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MOUNTAIN</cp:lastModifiedBy>
  <cp:revision>31</cp:revision>
  <dcterms:created xsi:type="dcterms:W3CDTF">2024-11-20T10:08:00Z</dcterms:created>
  <dcterms:modified xsi:type="dcterms:W3CDTF">2025-12-01T13:44:00Z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