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21F249F5" w14:textId="77777777" w:rsidTr="00E73763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2A83125D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14:paraId="016437E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C162A5" w14:textId="1011AABD" w:rsidR="003D1B71" w:rsidRPr="002D2E59" w:rsidRDefault="00EB58C8" w:rsidP="0041596B">
            <w:pPr>
              <w:pStyle w:val="Title"/>
              <w:rPr>
                <w:sz w:val="56"/>
                <w:szCs w:val="56"/>
              </w:rPr>
            </w:pPr>
            <w:r w:rsidRPr="002D2E59">
              <w:rPr>
                <w:sz w:val="56"/>
                <w:szCs w:val="56"/>
              </w:rPr>
              <w:t xml:space="preserve"> </w:t>
            </w:r>
            <w:r w:rsidR="000624FC" w:rsidRPr="002D2E59">
              <w:rPr>
                <w:noProof/>
                <w:sz w:val="56"/>
                <w:szCs w:val="56"/>
              </w:rPr>
              <w:drawing>
                <wp:inline distT="0" distB="0" distL="0" distR="0" wp14:anchorId="18EEF994" wp14:editId="22E969A6">
                  <wp:extent cx="2225258" cy="118474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2" cy="120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1B71" w:rsidRPr="002D2E59">
              <w:rPr>
                <w:sz w:val="56"/>
                <w:szCs w:val="56"/>
              </w:rPr>
              <w:br/>
            </w:r>
            <w:r w:rsidR="008B031E">
              <w:rPr>
                <w:sz w:val="34"/>
                <w:szCs w:val="34"/>
              </w:rPr>
              <w:t>Proforma</w:t>
            </w:r>
          </w:p>
        </w:tc>
      </w:tr>
    </w:tbl>
    <w:p w14:paraId="13540275" w14:textId="75F31485" w:rsid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Account Number: 8002100101953301 Access Bank</w:t>
      </w:r>
    </w:p>
    <w:p w14:paraId="54410A23" w14:textId="38EC3167" w:rsidR="008B031E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hyperlink r:id="rId11" w:history="1">
        <w:r w:rsidRPr="00E203B9">
          <w:rPr>
            <w:rStyle w:val="Hyperlink"/>
            <w:rFonts w:ascii="Calibri" w:hAnsi="Calibri" w:cs="Calibri"/>
            <w:shd w:val="clear" w:color="auto" w:fill="FFFFFF"/>
          </w:rPr>
          <w:t>Tel:0788666015</w:t>
        </w:r>
      </w:hyperlink>
    </w:p>
    <w:p w14:paraId="662483D4" w14:textId="19613E84" w:rsidR="00721550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Email:</w:t>
      </w:r>
      <w:r w:rsidR="009642EA">
        <w:rPr>
          <w:rFonts w:ascii="Calibri" w:hAnsi="Calibri" w:cs="Calibri"/>
          <w:color w:val="222222"/>
          <w:shd w:val="clear" w:color="auto" w:fill="FFFFFF"/>
        </w:rPr>
        <w:t>mtprime20@gmail.com</w:t>
      </w:r>
    </w:p>
    <w:p w14:paraId="457C05E7" w14:textId="0ADA00E6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Tin:120695135</w:t>
      </w:r>
    </w:p>
    <w:p w14:paraId="1A1D1A6B" w14:textId="5E4C942C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Date: </w:t>
      </w:r>
      <w:r w:rsidR="00CA4470">
        <w:rPr>
          <w:rFonts w:ascii="Calibri" w:hAnsi="Calibri" w:cs="Calibri"/>
          <w:color w:val="222222"/>
          <w:shd w:val="clear" w:color="auto" w:fill="FFFFFF"/>
        </w:rPr>
        <w:t>22</w:t>
      </w:r>
      <w:r w:rsidR="00A34CB8">
        <w:rPr>
          <w:rFonts w:ascii="Calibri" w:hAnsi="Calibri" w:cs="Calibri"/>
          <w:color w:val="222222"/>
          <w:shd w:val="clear" w:color="auto" w:fill="FFFFFF"/>
        </w:rPr>
        <w:t>/</w:t>
      </w:r>
      <w:r w:rsidR="00CA4470">
        <w:rPr>
          <w:rFonts w:ascii="Calibri" w:hAnsi="Calibri" w:cs="Calibri"/>
          <w:color w:val="222222"/>
          <w:shd w:val="clear" w:color="auto" w:fill="FFFFFF"/>
        </w:rPr>
        <w:t>05</w:t>
      </w:r>
      <w:r w:rsidR="00A34CB8">
        <w:rPr>
          <w:rFonts w:ascii="Calibri" w:hAnsi="Calibri" w:cs="Calibri"/>
          <w:color w:val="222222"/>
          <w:shd w:val="clear" w:color="auto" w:fill="FFFFFF"/>
        </w:rPr>
        <w:t>/2025</w:t>
      </w:r>
    </w:p>
    <w:p w14:paraId="67D17F85" w14:textId="77777777" w:rsidR="00A668F7" w:rsidRDefault="00A668F7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46ED6109" w14:textId="52437C76" w:rsidR="00A668F7" w:rsidRDefault="00A668F7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Client: Trinity Nyakabingo</w:t>
      </w:r>
    </w:p>
    <w:p w14:paraId="1263A69B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7AA45C6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872B500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DB1A17C" w14:textId="0D27D092" w:rsidR="008B031E" w:rsidRPr="00223AE5" w:rsidRDefault="008B031E" w:rsidP="008E2FD9">
      <w:pPr>
        <w:rPr>
          <w:rFonts w:ascii="Calibri" w:hAnsi="Calibri" w:cs="Calibri"/>
          <w:b/>
          <w:bCs/>
          <w:color w:val="222222"/>
          <w:shd w:val="clear" w:color="auto" w:fill="FFFFFF"/>
        </w:rPr>
      </w:pPr>
      <w:r w:rsidRPr="00223AE5">
        <w:rPr>
          <w:rFonts w:ascii="Calibri" w:hAnsi="Calibri" w:cs="Calibri"/>
          <w:b/>
          <w:bCs/>
          <w:color w:val="222222"/>
          <w:shd w:val="clear" w:color="auto" w:fill="FFFFFF"/>
        </w:rPr>
        <w:t>Client: Trinity Nyakabingo Mine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850"/>
        <w:gridCol w:w="1843"/>
        <w:gridCol w:w="1985"/>
      </w:tblGrid>
      <w:tr w:rsidR="00223AE5" w:rsidRPr="00223AE5" w14:paraId="3EEC23E3" w14:textId="77777777" w:rsidTr="00223AE5">
        <w:tc>
          <w:tcPr>
            <w:tcW w:w="704" w:type="dxa"/>
          </w:tcPr>
          <w:p w14:paraId="25B3CFBC" w14:textId="78BE9425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#</w:t>
            </w:r>
          </w:p>
        </w:tc>
        <w:tc>
          <w:tcPr>
            <w:tcW w:w="3544" w:type="dxa"/>
          </w:tcPr>
          <w:p w14:paraId="7E35250D" w14:textId="1575DBF4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Item</w:t>
            </w:r>
          </w:p>
        </w:tc>
        <w:tc>
          <w:tcPr>
            <w:tcW w:w="850" w:type="dxa"/>
          </w:tcPr>
          <w:p w14:paraId="57DB680B" w14:textId="1D781275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Qty</w:t>
            </w:r>
          </w:p>
        </w:tc>
        <w:tc>
          <w:tcPr>
            <w:tcW w:w="1843" w:type="dxa"/>
          </w:tcPr>
          <w:p w14:paraId="173365CF" w14:textId="302B5F26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U.Price (Rwf)</w:t>
            </w:r>
          </w:p>
        </w:tc>
        <w:tc>
          <w:tcPr>
            <w:tcW w:w="1985" w:type="dxa"/>
          </w:tcPr>
          <w:p w14:paraId="29D57AAF" w14:textId="06B2A76A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T. Price (Rwf)</w:t>
            </w:r>
          </w:p>
        </w:tc>
      </w:tr>
      <w:tr w:rsidR="00223AE5" w14:paraId="6F26F610" w14:textId="77777777" w:rsidTr="00223AE5">
        <w:tc>
          <w:tcPr>
            <w:tcW w:w="704" w:type="dxa"/>
          </w:tcPr>
          <w:p w14:paraId="04299203" w14:textId="142CC79D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</w:p>
        </w:tc>
        <w:tc>
          <w:tcPr>
            <w:tcW w:w="3544" w:type="dxa"/>
          </w:tcPr>
          <w:p w14:paraId="49D328B3" w14:textId="7C26B485" w:rsidR="00223AE5" w:rsidRDefault="00BD3A51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Lunch</w:t>
            </w:r>
          </w:p>
        </w:tc>
        <w:tc>
          <w:tcPr>
            <w:tcW w:w="850" w:type="dxa"/>
          </w:tcPr>
          <w:p w14:paraId="44CD29ED" w14:textId="53EE31D1" w:rsidR="00223AE5" w:rsidRDefault="00A668F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200</w:t>
            </w:r>
          </w:p>
        </w:tc>
        <w:tc>
          <w:tcPr>
            <w:tcW w:w="1843" w:type="dxa"/>
          </w:tcPr>
          <w:p w14:paraId="0DCE4D35" w14:textId="0F23168B" w:rsidR="00223AE5" w:rsidRDefault="00A668F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8000</w:t>
            </w:r>
          </w:p>
        </w:tc>
        <w:tc>
          <w:tcPr>
            <w:tcW w:w="1985" w:type="dxa"/>
          </w:tcPr>
          <w:p w14:paraId="3E749124" w14:textId="677E7C6F" w:rsidR="00223AE5" w:rsidRDefault="00A668F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1,600,000</w:t>
            </w:r>
          </w:p>
        </w:tc>
      </w:tr>
      <w:tr w:rsidR="00223AE5" w14:paraId="1AE9184A" w14:textId="77777777" w:rsidTr="00223AE5">
        <w:tc>
          <w:tcPr>
            <w:tcW w:w="704" w:type="dxa"/>
          </w:tcPr>
          <w:p w14:paraId="44BAC630" w14:textId="14F29074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</w:t>
            </w:r>
          </w:p>
        </w:tc>
        <w:tc>
          <w:tcPr>
            <w:tcW w:w="3544" w:type="dxa"/>
          </w:tcPr>
          <w:p w14:paraId="4C51FB60" w14:textId="5939E7E2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Soft Drink</w:t>
            </w:r>
            <w:r w:rsidR="000E2B61">
              <w:rPr>
                <w:rFonts w:ascii="Calibri" w:hAnsi="Calibri" w:cs="Calibri"/>
                <w:color w:val="222222"/>
                <w:shd w:val="clear" w:color="auto" w:fill="FFFFFF"/>
              </w:rPr>
              <w:t>s</w:t>
            </w:r>
          </w:p>
        </w:tc>
        <w:tc>
          <w:tcPr>
            <w:tcW w:w="850" w:type="dxa"/>
          </w:tcPr>
          <w:p w14:paraId="002566D9" w14:textId="343F81C5" w:rsidR="00223AE5" w:rsidRDefault="00A668F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200</w:t>
            </w:r>
          </w:p>
        </w:tc>
        <w:tc>
          <w:tcPr>
            <w:tcW w:w="1843" w:type="dxa"/>
          </w:tcPr>
          <w:p w14:paraId="35E7458F" w14:textId="270A2815" w:rsidR="00223AE5" w:rsidRDefault="00A668F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2000</w:t>
            </w:r>
          </w:p>
        </w:tc>
        <w:tc>
          <w:tcPr>
            <w:tcW w:w="1985" w:type="dxa"/>
          </w:tcPr>
          <w:p w14:paraId="046457AB" w14:textId="42C7A011" w:rsidR="00223AE5" w:rsidRDefault="00A668F7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400,000</w:t>
            </w:r>
          </w:p>
        </w:tc>
      </w:tr>
    </w:tbl>
    <w:p w14:paraId="3552146F" w14:textId="77777777" w:rsidR="00223AE5" w:rsidRDefault="00223AE5" w:rsidP="008E2FD9">
      <w:pPr>
        <w:rPr>
          <w:rFonts w:ascii="Calibri" w:hAnsi="Calibri" w:cs="Calibri"/>
          <w:color w:val="222222"/>
          <w:shd w:val="clear" w:color="auto" w:fill="FFFFFF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16"/>
      </w:tblGrid>
      <w:tr w:rsidR="00223AE5" w:rsidRPr="00223AE5" w14:paraId="17A4B227" w14:textId="77777777" w:rsidTr="00223AE5">
        <w:trPr>
          <w:trHeight w:val="240"/>
        </w:trPr>
        <w:tc>
          <w:tcPr>
            <w:tcW w:w="8916" w:type="dxa"/>
          </w:tcPr>
          <w:p w14:paraId="389A6F18" w14:textId="452E85B3" w:rsidR="00223AE5" w:rsidRPr="00223AE5" w:rsidRDefault="00223AE5" w:rsidP="00721550">
            <w:pPr>
              <w:tabs>
                <w:tab w:val="left" w:pos="6975"/>
              </w:tabs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Total                                                                                                 </w:t>
            </w:r>
            <w:r w:rsidR="00721550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ab/>
            </w:r>
            <w:r w:rsidR="00A668F7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2</w:t>
            </w:r>
            <w:r w:rsidR="0068522B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,</w:t>
            </w:r>
            <w:r w:rsidR="00A668F7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000</w:t>
            </w:r>
            <w:r w:rsidR="0068522B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,</w:t>
            </w:r>
            <w:r w:rsidR="00A668F7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0</w:t>
            </w:r>
            <w:r w:rsidR="0068522B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00</w:t>
            </w:r>
          </w:p>
        </w:tc>
      </w:tr>
    </w:tbl>
    <w:p w14:paraId="529E5C82" w14:textId="5AD1951B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7412B42F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9C29AE3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49E3C547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6798EEA" w14:textId="3E7E3A5A" w:rsidR="009642EA" w:rsidRPr="008E2FD9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Advance request </w:t>
      </w:r>
      <w:r w:rsidR="00925B47">
        <w:rPr>
          <w:rFonts w:ascii="Calibri" w:hAnsi="Calibri" w:cs="Calibri"/>
          <w:color w:val="222222"/>
          <w:shd w:val="clear" w:color="auto" w:fill="FFFFFF"/>
        </w:rPr>
        <w:t xml:space="preserve">of </w:t>
      </w:r>
      <w:r w:rsidR="00A668F7">
        <w:rPr>
          <w:rFonts w:ascii="Calibri" w:hAnsi="Calibri" w:cs="Calibri"/>
          <w:color w:val="222222"/>
          <w:shd w:val="clear" w:color="auto" w:fill="FFFFFF"/>
        </w:rPr>
        <w:t>6</w:t>
      </w:r>
      <w:r w:rsidR="00925B47">
        <w:rPr>
          <w:rFonts w:ascii="Calibri" w:hAnsi="Calibri" w:cs="Calibri"/>
          <w:color w:val="222222"/>
          <w:shd w:val="clear" w:color="auto" w:fill="FFFFFF"/>
        </w:rPr>
        <w:t>0%</w:t>
      </w:r>
    </w:p>
    <w:sectPr w:rsidR="009642EA" w:rsidRPr="008E2FD9" w:rsidSect="003D1B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4E15E" w14:textId="77777777" w:rsidR="004F018E" w:rsidRDefault="004F018E" w:rsidP="00590471">
      <w:r>
        <w:separator/>
      </w:r>
    </w:p>
  </w:endnote>
  <w:endnote w:type="continuationSeparator" w:id="0">
    <w:p w14:paraId="7C7F9D07" w14:textId="77777777" w:rsidR="004F018E" w:rsidRDefault="004F018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C82C6" w14:textId="77777777" w:rsidR="00E002BA" w:rsidRDefault="00E0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DD99" w14:textId="77777777" w:rsidR="00E002BA" w:rsidRDefault="00E002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406FC" w14:textId="77777777" w:rsidR="00E002BA" w:rsidRDefault="00E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1E715" w14:textId="77777777" w:rsidR="004F018E" w:rsidRDefault="004F018E" w:rsidP="00590471">
      <w:r>
        <w:separator/>
      </w:r>
    </w:p>
  </w:footnote>
  <w:footnote w:type="continuationSeparator" w:id="0">
    <w:p w14:paraId="391B0120" w14:textId="77777777" w:rsidR="004F018E" w:rsidRDefault="004F018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AB15" w14:textId="77777777" w:rsidR="00E002BA" w:rsidRDefault="00000000">
    <w:pPr>
      <w:pStyle w:val="Header"/>
    </w:pPr>
    <w:r>
      <w:rPr>
        <w:noProof/>
      </w:rPr>
      <w:pict w14:anchorId="4BE4F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1" o:spid="_x0000_s1029" type="#_x0000_t75" style="position:absolute;margin-left:0;margin-top:0;width:498.05pt;height:540.5pt;z-index:-251657216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075E" w14:textId="77777777" w:rsidR="00E002BA" w:rsidRDefault="00000000" w:rsidP="00060042">
    <w:pPr>
      <w:pStyle w:val="BodyText"/>
    </w:pPr>
    <w:r>
      <w:rPr>
        <w:noProof/>
      </w:rPr>
      <w:pict w14:anchorId="29A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2" o:spid="_x0000_s1030" type="#_x0000_t75" style="position:absolute;margin-left:0;margin-top:0;width:498.05pt;height:540.5pt;z-index:-251656192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  <w:r w:rsidR="00E002BA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6EC4D9" wp14:editId="5E827A2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BEC0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E002BA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AD95B" w14:textId="77777777" w:rsidR="00E002BA" w:rsidRDefault="00000000">
    <w:pPr>
      <w:pStyle w:val="Header"/>
    </w:pPr>
    <w:r>
      <w:rPr>
        <w:noProof/>
      </w:rPr>
      <w:pict w14:anchorId="4E95A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0" o:spid="_x0000_s1028" type="#_x0000_t75" style="position:absolute;margin-left:0;margin-top:0;width:498.05pt;height:540.5pt;z-index:-251658240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B803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4F47"/>
    <w:multiLevelType w:val="hybridMultilevel"/>
    <w:tmpl w:val="1D0CCE64"/>
    <w:lvl w:ilvl="0" w:tplc="B486E9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3194E"/>
    <w:multiLevelType w:val="hybridMultilevel"/>
    <w:tmpl w:val="EA543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543B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5AF6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4F59"/>
    <w:multiLevelType w:val="hybridMultilevel"/>
    <w:tmpl w:val="5216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1DCB"/>
    <w:multiLevelType w:val="hybridMultilevel"/>
    <w:tmpl w:val="370C3F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4131D0"/>
    <w:multiLevelType w:val="hybridMultilevel"/>
    <w:tmpl w:val="9814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450776">
    <w:abstractNumId w:val="1"/>
  </w:num>
  <w:num w:numId="2" w16cid:durableId="1537305359">
    <w:abstractNumId w:val="2"/>
  </w:num>
  <w:num w:numId="3" w16cid:durableId="1438404130">
    <w:abstractNumId w:val="0"/>
  </w:num>
  <w:num w:numId="4" w16cid:durableId="502742097">
    <w:abstractNumId w:val="8"/>
  </w:num>
  <w:num w:numId="5" w16cid:durableId="884291477">
    <w:abstractNumId w:val="4"/>
  </w:num>
  <w:num w:numId="6" w16cid:durableId="529417322">
    <w:abstractNumId w:val="2"/>
  </w:num>
  <w:num w:numId="7" w16cid:durableId="916552908">
    <w:abstractNumId w:val="2"/>
  </w:num>
  <w:num w:numId="8" w16cid:durableId="1014765110">
    <w:abstractNumId w:val="2"/>
  </w:num>
  <w:num w:numId="9" w16cid:durableId="460000854">
    <w:abstractNumId w:val="2"/>
  </w:num>
  <w:num w:numId="10" w16cid:durableId="93480943">
    <w:abstractNumId w:val="2"/>
  </w:num>
  <w:num w:numId="11" w16cid:durableId="1326518227">
    <w:abstractNumId w:val="2"/>
  </w:num>
  <w:num w:numId="12" w16cid:durableId="193077137">
    <w:abstractNumId w:val="2"/>
  </w:num>
  <w:num w:numId="13" w16cid:durableId="2067992751">
    <w:abstractNumId w:val="2"/>
  </w:num>
  <w:num w:numId="14" w16cid:durableId="138352061">
    <w:abstractNumId w:val="2"/>
  </w:num>
  <w:num w:numId="15" w16cid:durableId="1838494544">
    <w:abstractNumId w:val="2"/>
  </w:num>
  <w:num w:numId="16" w16cid:durableId="1697460617">
    <w:abstractNumId w:val="2"/>
  </w:num>
  <w:num w:numId="17" w16cid:durableId="792750959">
    <w:abstractNumId w:val="2"/>
  </w:num>
  <w:num w:numId="18" w16cid:durableId="2026587674">
    <w:abstractNumId w:val="2"/>
  </w:num>
  <w:num w:numId="19" w16cid:durableId="804930080">
    <w:abstractNumId w:val="6"/>
  </w:num>
  <w:num w:numId="20" w16cid:durableId="1865361597">
    <w:abstractNumId w:val="7"/>
  </w:num>
  <w:num w:numId="21" w16cid:durableId="352652258">
    <w:abstractNumId w:val="0"/>
  </w:num>
  <w:num w:numId="22" w16cid:durableId="15494">
    <w:abstractNumId w:val="0"/>
  </w:num>
  <w:num w:numId="23" w16cid:durableId="1710252974">
    <w:abstractNumId w:val="9"/>
  </w:num>
  <w:num w:numId="24" w16cid:durableId="2127918874">
    <w:abstractNumId w:val="3"/>
  </w:num>
  <w:num w:numId="25" w16cid:durableId="14777238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8C8"/>
    <w:rsid w:val="00003C46"/>
    <w:rsid w:val="00040CB6"/>
    <w:rsid w:val="00046BDF"/>
    <w:rsid w:val="00060042"/>
    <w:rsid w:val="000624FC"/>
    <w:rsid w:val="00074BAE"/>
    <w:rsid w:val="000850CD"/>
    <w:rsid w:val="0008685D"/>
    <w:rsid w:val="00090860"/>
    <w:rsid w:val="000E2B61"/>
    <w:rsid w:val="00105568"/>
    <w:rsid w:val="00112FD7"/>
    <w:rsid w:val="00114BB1"/>
    <w:rsid w:val="00150ABD"/>
    <w:rsid w:val="0015216D"/>
    <w:rsid w:val="00166963"/>
    <w:rsid w:val="00174CB3"/>
    <w:rsid w:val="001946FC"/>
    <w:rsid w:val="001B0CA2"/>
    <w:rsid w:val="001C6195"/>
    <w:rsid w:val="001D1626"/>
    <w:rsid w:val="001D31C7"/>
    <w:rsid w:val="001E1F2D"/>
    <w:rsid w:val="00222466"/>
    <w:rsid w:val="00223AE5"/>
    <w:rsid w:val="002355D7"/>
    <w:rsid w:val="0024753C"/>
    <w:rsid w:val="0024781D"/>
    <w:rsid w:val="00252C7B"/>
    <w:rsid w:val="00276026"/>
    <w:rsid w:val="00283E9A"/>
    <w:rsid w:val="00297FF0"/>
    <w:rsid w:val="002A7236"/>
    <w:rsid w:val="002B4549"/>
    <w:rsid w:val="002C0E08"/>
    <w:rsid w:val="002C161A"/>
    <w:rsid w:val="002C618F"/>
    <w:rsid w:val="002D163B"/>
    <w:rsid w:val="002D2E59"/>
    <w:rsid w:val="00310F17"/>
    <w:rsid w:val="00311040"/>
    <w:rsid w:val="00322A46"/>
    <w:rsid w:val="0033212C"/>
    <w:rsid w:val="003326CB"/>
    <w:rsid w:val="0033744F"/>
    <w:rsid w:val="00343AEE"/>
    <w:rsid w:val="00353B60"/>
    <w:rsid w:val="00357BBB"/>
    <w:rsid w:val="00376291"/>
    <w:rsid w:val="00380FD1"/>
    <w:rsid w:val="00383D02"/>
    <w:rsid w:val="00385DE7"/>
    <w:rsid w:val="003B38FF"/>
    <w:rsid w:val="003D1B71"/>
    <w:rsid w:val="0041596B"/>
    <w:rsid w:val="00426A15"/>
    <w:rsid w:val="00495E28"/>
    <w:rsid w:val="004D525A"/>
    <w:rsid w:val="004E158A"/>
    <w:rsid w:val="004F018E"/>
    <w:rsid w:val="005220A4"/>
    <w:rsid w:val="0053600F"/>
    <w:rsid w:val="00565C77"/>
    <w:rsid w:val="0056708E"/>
    <w:rsid w:val="005801E5"/>
    <w:rsid w:val="00590471"/>
    <w:rsid w:val="005B67F1"/>
    <w:rsid w:val="005C1B0B"/>
    <w:rsid w:val="005D01FA"/>
    <w:rsid w:val="005E6356"/>
    <w:rsid w:val="005F37A2"/>
    <w:rsid w:val="006356D2"/>
    <w:rsid w:val="00653E17"/>
    <w:rsid w:val="0068522B"/>
    <w:rsid w:val="00690C01"/>
    <w:rsid w:val="006A08E8"/>
    <w:rsid w:val="006C5CD3"/>
    <w:rsid w:val="006D79A8"/>
    <w:rsid w:val="006F62FE"/>
    <w:rsid w:val="00705236"/>
    <w:rsid w:val="00712807"/>
    <w:rsid w:val="00721550"/>
    <w:rsid w:val="0072353B"/>
    <w:rsid w:val="007575B6"/>
    <w:rsid w:val="00786818"/>
    <w:rsid w:val="00787277"/>
    <w:rsid w:val="00790342"/>
    <w:rsid w:val="007B3C81"/>
    <w:rsid w:val="007D67CA"/>
    <w:rsid w:val="007E668F"/>
    <w:rsid w:val="007F5B63"/>
    <w:rsid w:val="00803A0A"/>
    <w:rsid w:val="008076F2"/>
    <w:rsid w:val="00823FA9"/>
    <w:rsid w:val="00844011"/>
    <w:rsid w:val="00846CB9"/>
    <w:rsid w:val="00854711"/>
    <w:rsid w:val="0085495C"/>
    <w:rsid w:val="008566AA"/>
    <w:rsid w:val="00870BA1"/>
    <w:rsid w:val="008A1E6E"/>
    <w:rsid w:val="008B031E"/>
    <w:rsid w:val="008C024F"/>
    <w:rsid w:val="008C2656"/>
    <w:rsid w:val="008C2CFC"/>
    <w:rsid w:val="008D4BD4"/>
    <w:rsid w:val="008E2FD9"/>
    <w:rsid w:val="008F0A83"/>
    <w:rsid w:val="00912DC8"/>
    <w:rsid w:val="00925B47"/>
    <w:rsid w:val="009475DC"/>
    <w:rsid w:val="009642EA"/>
    <w:rsid w:val="00967B93"/>
    <w:rsid w:val="0098224D"/>
    <w:rsid w:val="009B24AA"/>
    <w:rsid w:val="009B5C7C"/>
    <w:rsid w:val="009D090F"/>
    <w:rsid w:val="009D4EC0"/>
    <w:rsid w:val="009E2A0B"/>
    <w:rsid w:val="00A07593"/>
    <w:rsid w:val="00A31464"/>
    <w:rsid w:val="00A31B16"/>
    <w:rsid w:val="00A33613"/>
    <w:rsid w:val="00A34CB8"/>
    <w:rsid w:val="00A451D0"/>
    <w:rsid w:val="00A47A8D"/>
    <w:rsid w:val="00A6551C"/>
    <w:rsid w:val="00A668F7"/>
    <w:rsid w:val="00A67E51"/>
    <w:rsid w:val="00AA0F9A"/>
    <w:rsid w:val="00AC6C7E"/>
    <w:rsid w:val="00AE4705"/>
    <w:rsid w:val="00B063B3"/>
    <w:rsid w:val="00B4158A"/>
    <w:rsid w:val="00B6466C"/>
    <w:rsid w:val="00B70CA0"/>
    <w:rsid w:val="00B85AAE"/>
    <w:rsid w:val="00B9358B"/>
    <w:rsid w:val="00BB1B5D"/>
    <w:rsid w:val="00BC22C7"/>
    <w:rsid w:val="00BD195A"/>
    <w:rsid w:val="00BD3A51"/>
    <w:rsid w:val="00BE2432"/>
    <w:rsid w:val="00BF2B3C"/>
    <w:rsid w:val="00C07240"/>
    <w:rsid w:val="00C14078"/>
    <w:rsid w:val="00C36522"/>
    <w:rsid w:val="00C95306"/>
    <w:rsid w:val="00CA4470"/>
    <w:rsid w:val="00CB2C70"/>
    <w:rsid w:val="00CC483C"/>
    <w:rsid w:val="00CE1E3D"/>
    <w:rsid w:val="00CF37D1"/>
    <w:rsid w:val="00D04236"/>
    <w:rsid w:val="00D053FA"/>
    <w:rsid w:val="00D50A3A"/>
    <w:rsid w:val="00D7586D"/>
    <w:rsid w:val="00DC3556"/>
    <w:rsid w:val="00DC3F0A"/>
    <w:rsid w:val="00DD0FC9"/>
    <w:rsid w:val="00E002BA"/>
    <w:rsid w:val="00E041BD"/>
    <w:rsid w:val="00E26AED"/>
    <w:rsid w:val="00E73763"/>
    <w:rsid w:val="00E73AB8"/>
    <w:rsid w:val="00E75D26"/>
    <w:rsid w:val="00E90A60"/>
    <w:rsid w:val="00EB1EEB"/>
    <w:rsid w:val="00EB49F8"/>
    <w:rsid w:val="00EB58C8"/>
    <w:rsid w:val="00ED47F7"/>
    <w:rsid w:val="00ED74E7"/>
    <w:rsid w:val="00EE3ED3"/>
    <w:rsid w:val="00EE7E09"/>
    <w:rsid w:val="00F0223C"/>
    <w:rsid w:val="00F3235D"/>
    <w:rsid w:val="00F32393"/>
    <w:rsid w:val="00F35786"/>
    <w:rsid w:val="00F37338"/>
    <w:rsid w:val="00F53FF8"/>
    <w:rsid w:val="00F878BD"/>
    <w:rsid w:val="00FB1046"/>
    <w:rsid w:val="00FC6FF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9A06A7"/>
  <w14:defaultImageDpi w14:val="96"/>
  <w15:docId w15:val="{566D037F-93E0-4047-BB28-7FD86DEE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23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8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1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0788666015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6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Nemeye</dc:creator>
  <cp:keywords/>
  <dc:description/>
  <cp:lastModifiedBy>Ernestine Umuhoza</cp:lastModifiedBy>
  <cp:revision>2</cp:revision>
  <cp:lastPrinted>2025-05-22T15:01:00Z</cp:lastPrinted>
  <dcterms:created xsi:type="dcterms:W3CDTF">2025-05-22T15:07:00Z</dcterms:created>
  <dcterms:modified xsi:type="dcterms:W3CDTF">2025-05-22T15:07:00Z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