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21F249F5" w14:textId="77777777" w:rsidTr="00E73763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2A83125D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  <w:tc>
          <w:tcPr>
            <w:tcW w:w="423" w:type="dxa"/>
            <w:tcBorders>
              <w:bottom w:val="nil"/>
            </w:tcBorders>
          </w:tcPr>
          <w:p w14:paraId="016437E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CC162A5" w14:textId="1011AABD" w:rsidR="003D1B71" w:rsidRPr="002D2E59" w:rsidRDefault="00EB58C8" w:rsidP="0041596B">
            <w:pPr>
              <w:pStyle w:val="Title"/>
              <w:rPr>
                <w:sz w:val="56"/>
                <w:szCs w:val="56"/>
              </w:rPr>
            </w:pPr>
            <w:r w:rsidRPr="002D2E59">
              <w:rPr>
                <w:sz w:val="56"/>
                <w:szCs w:val="56"/>
              </w:rPr>
              <w:t xml:space="preserve"> </w:t>
            </w:r>
            <w:r w:rsidR="000624FC" w:rsidRPr="002D2E59">
              <w:rPr>
                <w:noProof/>
                <w:sz w:val="56"/>
                <w:szCs w:val="56"/>
              </w:rPr>
              <w:drawing>
                <wp:inline distT="0" distB="0" distL="0" distR="0" wp14:anchorId="18EEF994" wp14:editId="22E969A6">
                  <wp:extent cx="2225258" cy="118474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2" cy="120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1B71" w:rsidRPr="002D2E59">
              <w:rPr>
                <w:sz w:val="56"/>
                <w:szCs w:val="56"/>
              </w:rPr>
              <w:br/>
            </w:r>
            <w:r w:rsidR="008B031E">
              <w:rPr>
                <w:sz w:val="34"/>
                <w:szCs w:val="34"/>
              </w:rPr>
              <w:t>Proforma</w:t>
            </w:r>
          </w:p>
        </w:tc>
      </w:tr>
    </w:tbl>
    <w:p w14:paraId="13540275" w14:textId="75F31485" w:rsidR="008E2FD9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Account Number: 8002100101953301 Access Bank</w:t>
      </w:r>
    </w:p>
    <w:p w14:paraId="54410A23" w14:textId="4A65EC8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Advance request of 50%</w:t>
      </w:r>
    </w:p>
    <w:p w14:paraId="1A1D1A6B" w14:textId="76A95653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Date: 13?06/2024</w:t>
      </w:r>
    </w:p>
    <w:p w14:paraId="1263A69B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7AA45C6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872B500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DB1A17C" w14:textId="0D27D092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Client: Trinity Nyakabingo Mine</w:t>
      </w:r>
    </w:p>
    <w:p w14:paraId="529E5C82" w14:textId="150CC36C" w:rsidR="008B031E" w:rsidRPr="008E2FD9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 w:rsidRPr="008B031E">
        <w:rPr>
          <w:rFonts w:ascii="Calibri" w:hAnsi="Calibri" w:cs="Calibri"/>
          <w:noProof/>
          <w:color w:val="222222"/>
          <w:shd w:val="clear" w:color="auto" w:fill="FFFFFF"/>
        </w:rPr>
        <w:drawing>
          <wp:inline distT="0" distB="0" distL="0" distR="0" wp14:anchorId="25B1C999" wp14:editId="308FB160">
            <wp:extent cx="4618120" cy="1981372"/>
            <wp:effectExtent l="0" t="0" r="0" b="0"/>
            <wp:docPr id="1498334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348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31E" w:rsidRPr="008E2FD9" w:rsidSect="003D1B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A3B76" w14:textId="77777777" w:rsidR="00DE50BB" w:rsidRDefault="00DE50BB" w:rsidP="00590471">
      <w:r>
        <w:separator/>
      </w:r>
    </w:p>
  </w:endnote>
  <w:endnote w:type="continuationSeparator" w:id="0">
    <w:p w14:paraId="6937CA9D" w14:textId="77777777" w:rsidR="00DE50BB" w:rsidRDefault="00DE50B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C82C6" w14:textId="77777777" w:rsidR="00E002BA" w:rsidRDefault="00E002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4DD99" w14:textId="77777777" w:rsidR="00E002BA" w:rsidRDefault="00E002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406FC" w14:textId="77777777" w:rsidR="00E002BA" w:rsidRDefault="00E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3DC3F" w14:textId="77777777" w:rsidR="00DE50BB" w:rsidRDefault="00DE50BB" w:rsidP="00590471">
      <w:r>
        <w:separator/>
      </w:r>
    </w:p>
  </w:footnote>
  <w:footnote w:type="continuationSeparator" w:id="0">
    <w:p w14:paraId="39F73A7F" w14:textId="77777777" w:rsidR="00DE50BB" w:rsidRDefault="00DE50B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68AB15" w14:textId="77777777" w:rsidR="00E002BA" w:rsidRDefault="00DE50BB">
    <w:pPr>
      <w:pStyle w:val="Header"/>
    </w:pPr>
    <w:r>
      <w:rPr>
        <w:noProof/>
      </w:rPr>
      <w:pict w14:anchorId="4BE4F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1" o:spid="_x0000_s2053" type="#_x0000_t75" style="position:absolute;margin-left:0;margin-top:0;width:498.05pt;height:540.5pt;z-index:-251657216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7075E" w14:textId="77777777" w:rsidR="00E002BA" w:rsidRDefault="00DE50BB" w:rsidP="00060042">
    <w:pPr>
      <w:pStyle w:val="BodyText"/>
    </w:pPr>
    <w:r>
      <w:rPr>
        <w:noProof/>
      </w:rPr>
      <w:pict w14:anchorId="29A17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2" o:spid="_x0000_s2054" type="#_x0000_t75" style="position:absolute;margin-left:0;margin-top:0;width:498.05pt;height:540.5pt;z-index:-251656192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  <w:r w:rsidR="00E002BA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6EC4D9" wp14:editId="5E827A2B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26CBEC0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E002BA" w:rsidRPr="00060042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AD95B" w14:textId="77777777" w:rsidR="00E002BA" w:rsidRDefault="00DE50BB">
    <w:pPr>
      <w:pStyle w:val="Header"/>
    </w:pPr>
    <w:r>
      <w:rPr>
        <w:noProof/>
      </w:rPr>
      <w:pict w14:anchorId="4E95A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0" o:spid="_x0000_s2052" type="#_x0000_t75" style="position:absolute;margin-left:0;margin-top:0;width:498.05pt;height:540.5pt;z-index:-251658240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B803E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F4F47"/>
    <w:multiLevelType w:val="hybridMultilevel"/>
    <w:tmpl w:val="1D0CCE64"/>
    <w:lvl w:ilvl="0" w:tplc="B486E9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03194E"/>
    <w:multiLevelType w:val="hybridMultilevel"/>
    <w:tmpl w:val="EA543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543B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85AF6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4F59"/>
    <w:multiLevelType w:val="hybridMultilevel"/>
    <w:tmpl w:val="52169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11DCB"/>
    <w:multiLevelType w:val="hybridMultilevel"/>
    <w:tmpl w:val="370C3F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4131D0"/>
    <w:multiLevelType w:val="hybridMultilevel"/>
    <w:tmpl w:val="9814B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6"/>
  </w:num>
  <w:num w:numId="20">
    <w:abstractNumId w:val="7"/>
  </w:num>
  <w:num w:numId="21">
    <w:abstractNumId w:val="0"/>
  </w:num>
  <w:num w:numId="22">
    <w:abstractNumId w:val="0"/>
  </w:num>
  <w:num w:numId="23">
    <w:abstractNumId w:val="9"/>
  </w:num>
  <w:num w:numId="24">
    <w:abstractNumId w:val="3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C8"/>
    <w:rsid w:val="00040CB6"/>
    <w:rsid w:val="00060042"/>
    <w:rsid w:val="000624FC"/>
    <w:rsid w:val="00074BAE"/>
    <w:rsid w:val="000850CD"/>
    <w:rsid w:val="0008685D"/>
    <w:rsid w:val="00090860"/>
    <w:rsid w:val="00105568"/>
    <w:rsid w:val="00112FD7"/>
    <w:rsid w:val="00114BB1"/>
    <w:rsid w:val="0013420C"/>
    <w:rsid w:val="00150ABD"/>
    <w:rsid w:val="0015216D"/>
    <w:rsid w:val="00174CB3"/>
    <w:rsid w:val="001946FC"/>
    <w:rsid w:val="001C6195"/>
    <w:rsid w:val="001D31C7"/>
    <w:rsid w:val="001E1F2D"/>
    <w:rsid w:val="00222466"/>
    <w:rsid w:val="002355D7"/>
    <w:rsid w:val="0024753C"/>
    <w:rsid w:val="0024781D"/>
    <w:rsid w:val="00252C7B"/>
    <w:rsid w:val="00276026"/>
    <w:rsid w:val="00283E9A"/>
    <w:rsid w:val="00297FF0"/>
    <w:rsid w:val="002A7236"/>
    <w:rsid w:val="002B4549"/>
    <w:rsid w:val="002C0E08"/>
    <w:rsid w:val="002C161A"/>
    <w:rsid w:val="002D2E59"/>
    <w:rsid w:val="00310F17"/>
    <w:rsid w:val="00322A46"/>
    <w:rsid w:val="003326CB"/>
    <w:rsid w:val="00343AEE"/>
    <w:rsid w:val="00353B60"/>
    <w:rsid w:val="00376291"/>
    <w:rsid w:val="00380FD1"/>
    <w:rsid w:val="00383D02"/>
    <w:rsid w:val="00385DE7"/>
    <w:rsid w:val="003B38FF"/>
    <w:rsid w:val="003D1B71"/>
    <w:rsid w:val="0041596B"/>
    <w:rsid w:val="00495E28"/>
    <w:rsid w:val="004D525A"/>
    <w:rsid w:val="004E158A"/>
    <w:rsid w:val="005220A4"/>
    <w:rsid w:val="00565C77"/>
    <w:rsid w:val="0056708E"/>
    <w:rsid w:val="005801E5"/>
    <w:rsid w:val="00590471"/>
    <w:rsid w:val="005B67F1"/>
    <w:rsid w:val="005D01FA"/>
    <w:rsid w:val="005F37A2"/>
    <w:rsid w:val="006356D2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23FA9"/>
    <w:rsid w:val="00846CB9"/>
    <w:rsid w:val="008566AA"/>
    <w:rsid w:val="008A1E6E"/>
    <w:rsid w:val="008B031E"/>
    <w:rsid w:val="008C024F"/>
    <w:rsid w:val="008C2CFC"/>
    <w:rsid w:val="008D4BD4"/>
    <w:rsid w:val="008E2FD9"/>
    <w:rsid w:val="00912DC8"/>
    <w:rsid w:val="009475DC"/>
    <w:rsid w:val="00967B93"/>
    <w:rsid w:val="009B24AA"/>
    <w:rsid w:val="009B5C7C"/>
    <w:rsid w:val="009D090F"/>
    <w:rsid w:val="009E2A0B"/>
    <w:rsid w:val="00A31464"/>
    <w:rsid w:val="00A31B16"/>
    <w:rsid w:val="00A33613"/>
    <w:rsid w:val="00A451D0"/>
    <w:rsid w:val="00A47A8D"/>
    <w:rsid w:val="00A6551C"/>
    <w:rsid w:val="00A67E51"/>
    <w:rsid w:val="00AA0F9A"/>
    <w:rsid w:val="00AC6C7E"/>
    <w:rsid w:val="00AE4705"/>
    <w:rsid w:val="00B4158A"/>
    <w:rsid w:val="00B6466C"/>
    <w:rsid w:val="00B70CA0"/>
    <w:rsid w:val="00B85AAE"/>
    <w:rsid w:val="00B9358B"/>
    <w:rsid w:val="00BB1B5D"/>
    <w:rsid w:val="00BC22C7"/>
    <w:rsid w:val="00BD195A"/>
    <w:rsid w:val="00BF2B3C"/>
    <w:rsid w:val="00C07240"/>
    <w:rsid w:val="00C14078"/>
    <w:rsid w:val="00C36522"/>
    <w:rsid w:val="00CC483C"/>
    <w:rsid w:val="00CE1E3D"/>
    <w:rsid w:val="00D053FA"/>
    <w:rsid w:val="00D50A3A"/>
    <w:rsid w:val="00D7586D"/>
    <w:rsid w:val="00DC3F0A"/>
    <w:rsid w:val="00DE50BB"/>
    <w:rsid w:val="00E002BA"/>
    <w:rsid w:val="00E041BD"/>
    <w:rsid w:val="00E26AED"/>
    <w:rsid w:val="00E73763"/>
    <w:rsid w:val="00E73AB8"/>
    <w:rsid w:val="00E90A60"/>
    <w:rsid w:val="00EB49F8"/>
    <w:rsid w:val="00EB58C8"/>
    <w:rsid w:val="00ED47F7"/>
    <w:rsid w:val="00ED74E7"/>
    <w:rsid w:val="00EE7E09"/>
    <w:rsid w:val="00F0223C"/>
    <w:rsid w:val="00F3235D"/>
    <w:rsid w:val="00F32393"/>
    <w:rsid w:val="00F878BD"/>
    <w:rsid w:val="00FB1046"/>
    <w:rsid w:val="00FC6FF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6E9A06A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823F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38F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38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bbl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0</TotalTime>
  <Pages>1</Pages>
  <Words>16</Words>
  <Characters>110</Characters>
  <Application>Microsoft Office Word</Application>
  <DocSecurity>0</DocSecurity>
  <Lines>12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2024-06-13T09:35:00Z</dcterms:created>
  <dcterms:modified xsi:type="dcterms:W3CDTF">2024-06-13T09:35:00Z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a8b39625bcda821d047060aedc15f0000a9688920c4d2ce6ba0ca1f4c84a4292</vt:lpwstr>
  </property>
</Properties>
</file>